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011B08" w:rsidRPr="00ED3440" w14:paraId="424555C8" w14:textId="77777777" w:rsidTr="005F3F82">
        <w:trPr>
          <w:trHeight w:hRule="exact" w:val="1959"/>
          <w:jc w:val="center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</w:tcPr>
          <w:p w14:paraId="1D2AE18B" w14:textId="77777777" w:rsidR="00923DAA" w:rsidRDefault="005F3F82" w:rsidP="00923DAA">
            <w:pPr>
              <w:tabs>
                <w:tab w:val="left" w:pos="5925"/>
              </w:tabs>
              <w:jc w:val="center"/>
              <w:rPr>
                <w:b/>
                <w:bCs/>
                <w:i/>
                <w:iCs/>
                <w:color w:val="00FF00"/>
                <w:sz w:val="40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Verband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der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6B1DCD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Gartenfreund</w:t>
            </w:r>
            <w:r w:rsidR="007C0C4C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Greiz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e.V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>.</w:t>
            </w:r>
            <w:r w:rsidR="00CB060C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7A53B3">
              <w:rPr>
                <w:noProof/>
                <w:sz w:val="20"/>
              </w:rPr>
              <w:drawing>
                <wp:inline distT="0" distB="0" distL="0" distR="0" wp14:anchorId="595491D7" wp14:editId="1C6BC458">
                  <wp:extent cx="485775" cy="581025"/>
                  <wp:effectExtent l="19050" t="0" r="9525" b="0"/>
                  <wp:docPr id="1" name="Bild 1" descr="Greis Gartenfreunde Entwurf Ansteckna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is Gartenfreunde Entwurf Ansteckna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B4FC4" w14:textId="77777777" w:rsidR="00923DAA" w:rsidRPr="000C4DD2" w:rsidRDefault="00923DAA" w:rsidP="00923DAA">
            <w:pPr>
              <w:tabs>
                <w:tab w:val="left" w:pos="5925"/>
              </w:tabs>
              <w:jc w:val="center"/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</w:pPr>
            <w:r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-------------------------------------------------------------------</w:t>
            </w:r>
            <w:r w:rsidR="006B1DCD"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</w:t>
            </w:r>
          </w:p>
          <w:p w14:paraId="5FCFCF01" w14:textId="77777777" w:rsidR="00011B08" w:rsidRPr="00923DAA" w:rsidRDefault="00923DAA" w:rsidP="00923DAA">
            <w:pPr>
              <w:spacing w:line="260" w:lineRule="auto"/>
              <w:ind w:left="34"/>
              <w:jc w:val="center"/>
              <w:rPr>
                <w:rFonts w:cs="Arial"/>
                <w:sz w:val="20"/>
              </w:rPr>
            </w:pPr>
            <w:r w:rsidRPr="00923DAA">
              <w:rPr>
                <w:rFonts w:cs="Arial"/>
                <w:iCs/>
                <w:color w:val="00FF00"/>
                <w:sz w:val="20"/>
              </w:rPr>
              <w:t>Gemeinnützige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Vereinigung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zur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Förderung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Kleingartenwesens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Stadt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Greiz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und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Umgebung</w:t>
            </w:r>
          </w:p>
        </w:tc>
      </w:tr>
    </w:tbl>
    <w:p w14:paraId="78F8B7EA" w14:textId="77777777" w:rsidR="00FA4DE6" w:rsidRPr="0002655F" w:rsidRDefault="00FA4DE6" w:rsidP="005F3F82">
      <w:pPr>
        <w:tabs>
          <w:tab w:val="left" w:pos="7088"/>
        </w:tabs>
        <w:spacing w:line="260" w:lineRule="exact"/>
        <w:rPr>
          <w:sz w:val="20"/>
        </w:rPr>
      </w:pPr>
    </w:p>
    <w:tbl>
      <w:tblPr>
        <w:tblpPr w:vertAnchor="page" w:tblpY="2553"/>
        <w:tblOverlap w:val="never"/>
        <w:tblW w:w="5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</w:tblGrid>
      <w:tr w:rsidR="00FC3142" w:rsidRPr="00E805F2" w14:paraId="3E99A637" w14:textId="77777777" w:rsidTr="00923DAA">
        <w:trPr>
          <w:cantSplit/>
          <w:trHeight w:hRule="exact" w:val="284"/>
        </w:trPr>
        <w:tc>
          <w:tcPr>
            <w:tcW w:w="5379" w:type="dxa"/>
            <w:vAlign w:val="bottom"/>
          </w:tcPr>
          <w:p w14:paraId="78B4792D" w14:textId="094372FE" w:rsidR="00FC3142" w:rsidRDefault="00923DAA" w:rsidP="00FC314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 xml:space="preserve">Verband der Gartenfreunde Greiz e.V. </w:t>
            </w:r>
            <w:r w:rsidR="00A263AD">
              <w:rPr>
                <w:rFonts w:cs="Arial"/>
                <w:sz w:val="16"/>
              </w:rPr>
              <w:t>–</w:t>
            </w:r>
            <w:r>
              <w:rPr>
                <w:rFonts w:cs="Arial"/>
                <w:sz w:val="16"/>
              </w:rPr>
              <w:t xml:space="preserve"> </w:t>
            </w:r>
            <w:r w:rsidR="00A263AD">
              <w:rPr>
                <w:rFonts w:cs="Arial"/>
                <w:sz w:val="16"/>
              </w:rPr>
              <w:t>Kermannstraße 20</w:t>
            </w:r>
            <w:r>
              <w:rPr>
                <w:rFonts w:cs="Arial"/>
                <w:sz w:val="16"/>
              </w:rPr>
              <w:t>- 079</w:t>
            </w:r>
            <w:r w:rsidR="00A263AD">
              <w:rPr>
                <w:rFonts w:cs="Arial"/>
                <w:sz w:val="16"/>
              </w:rPr>
              <w:t>73</w:t>
            </w:r>
            <w:r>
              <w:rPr>
                <w:rFonts w:cs="Arial"/>
                <w:sz w:val="16"/>
              </w:rPr>
              <w:t xml:space="preserve"> Greiz </w:t>
            </w:r>
          </w:p>
        </w:tc>
      </w:tr>
      <w:tr w:rsidR="00FC3142" w:rsidRPr="00E805F2" w14:paraId="0519AF9A" w14:textId="77777777" w:rsidTr="00923DAA">
        <w:trPr>
          <w:cantSplit/>
          <w:trHeight w:hRule="exact" w:val="720"/>
        </w:trPr>
        <w:tc>
          <w:tcPr>
            <w:tcW w:w="5379" w:type="dxa"/>
          </w:tcPr>
          <w:p w14:paraId="278A50FE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0051DEEB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5FE18B27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6AA43055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37DF1AF3" w14:textId="77777777" w:rsidR="00FC3142" w:rsidRPr="00E805F2" w:rsidRDefault="00FC3142" w:rsidP="00996192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96192" w:rsidRPr="00E805F2" w14:paraId="40D6E3BD" w14:textId="77777777" w:rsidTr="00923DAA">
        <w:trPr>
          <w:cantSplit/>
          <w:trHeight w:hRule="exact" w:val="1548"/>
        </w:trPr>
        <w:tc>
          <w:tcPr>
            <w:tcW w:w="5379" w:type="dxa"/>
          </w:tcPr>
          <w:p w14:paraId="457259D2" w14:textId="77777777" w:rsidR="00996192" w:rsidRPr="00843D8E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Forstamt Weida</w:t>
            </w:r>
          </w:p>
          <w:p w14:paraId="4EECB3F1" w14:textId="77777777" w:rsidR="00996192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Bahnhofstraße 29</w:t>
            </w:r>
          </w:p>
          <w:p w14:paraId="69BFF88B" w14:textId="77777777" w:rsidR="00DF3510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04AEDE17" w14:textId="77777777" w:rsidR="00996192" w:rsidRPr="00843D8E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07570 Weida</w:t>
            </w:r>
          </w:p>
          <w:p w14:paraId="438AD9EB" w14:textId="77777777" w:rsidR="00996192" w:rsidRDefault="0099619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</w:tbl>
    <w:p w14:paraId="0EEB9B8F" w14:textId="77777777" w:rsidR="005F3F82" w:rsidRDefault="005F3F82"/>
    <w:p w14:paraId="7FBB84E0" w14:textId="77777777" w:rsidR="005F3F82" w:rsidRDefault="005F3F82"/>
    <w:tbl>
      <w:tblPr>
        <w:tblpPr w:vertAnchor="page" w:horzAnchor="margin" w:tblpX="5671" w:tblpY="2553"/>
        <w:tblOverlap w:val="never"/>
        <w:tblW w:w="4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</w:tblGrid>
      <w:tr w:rsidR="00FC3142" w:rsidRPr="00E805F2" w14:paraId="1D6A37AF" w14:textId="77777777" w:rsidTr="00AD0C75">
        <w:trPr>
          <w:cantSplit/>
          <w:trHeight w:hRule="exact" w:val="447"/>
        </w:trPr>
        <w:tc>
          <w:tcPr>
            <w:tcW w:w="4380" w:type="dxa"/>
            <w:vAlign w:val="bottom"/>
          </w:tcPr>
          <w:p w14:paraId="57E593F6" w14:textId="77777777" w:rsidR="00FC3142" w:rsidRDefault="00FC3142" w:rsidP="00AD0C75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</w:p>
        </w:tc>
      </w:tr>
      <w:tr w:rsidR="00FC3142" w:rsidRPr="00E805F2" w14:paraId="70847729" w14:textId="77777777" w:rsidTr="00AD0C75">
        <w:trPr>
          <w:cantSplit/>
          <w:trHeight w:val="3574"/>
        </w:trPr>
        <w:tc>
          <w:tcPr>
            <w:tcW w:w="4380" w:type="dxa"/>
          </w:tcPr>
          <w:p w14:paraId="0EE6FCF5" w14:textId="77777777" w:rsidR="00FC3142" w:rsidRPr="00FF317B" w:rsidRDefault="000709E1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</w:t>
            </w:r>
            <w:r w:rsidR="00236DB2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>Vorsitzender:</w:t>
            </w:r>
            <w:r w:rsidR="00403AD9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 xml:space="preserve"> Bernd Hergenhan</w:t>
            </w:r>
            <w:r w:rsidR="00FF317B" w:rsidRPr="00FF317B">
              <w:rPr>
                <w:sz w:val="20"/>
              </w:rPr>
              <w:tab/>
            </w:r>
          </w:p>
          <w:p w14:paraId="7CDC546C" w14:textId="6DFC4A0E" w:rsidR="00236DB2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</w:t>
            </w:r>
            <w:r w:rsidR="00081073">
              <w:rPr>
                <w:sz w:val="16"/>
              </w:rPr>
              <w:t xml:space="preserve">   </w:t>
            </w:r>
            <w:r w:rsidR="00403AD9">
              <w:rPr>
                <w:sz w:val="16"/>
              </w:rPr>
              <w:t xml:space="preserve"> </w:t>
            </w:r>
            <w:r w:rsidR="00631AF0">
              <w:rPr>
                <w:sz w:val="16"/>
              </w:rPr>
              <w:t xml:space="preserve"> 017683094006</w:t>
            </w:r>
          </w:p>
          <w:p w14:paraId="2B9FB443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Post-Anschrift:</w:t>
            </w:r>
          </w:p>
          <w:p w14:paraId="28D34017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Verband der Gartenfreunde Greiz e.V.</w:t>
            </w:r>
          </w:p>
          <w:p w14:paraId="4B4E6C59" w14:textId="22F090EB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r w:rsidR="00A263AD">
              <w:rPr>
                <w:sz w:val="16"/>
              </w:rPr>
              <w:t>Kermannstraße 20</w:t>
            </w:r>
          </w:p>
          <w:p w14:paraId="1A9F82CD" w14:textId="16C60A13" w:rsidR="00FF317B" w:rsidRPr="00FF317B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079</w:t>
            </w:r>
            <w:r w:rsidR="00A263AD">
              <w:rPr>
                <w:sz w:val="16"/>
              </w:rPr>
              <w:t xml:space="preserve">73 </w:t>
            </w:r>
            <w:r>
              <w:rPr>
                <w:sz w:val="16"/>
              </w:rPr>
              <w:t>Greiz</w:t>
            </w:r>
            <w:r w:rsidR="00FF317B" w:rsidRPr="00FF317B">
              <w:rPr>
                <w:sz w:val="20"/>
              </w:rPr>
              <w:tab/>
            </w:r>
          </w:p>
          <w:p w14:paraId="7469BE99" w14:textId="77777777" w:rsidR="00FF317B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E-Mail:  greizer-gartenfreunde@web.de</w:t>
            </w:r>
            <w:r w:rsidR="00FF317B" w:rsidRPr="00FF317B">
              <w:rPr>
                <w:sz w:val="20"/>
              </w:rPr>
              <w:tab/>
            </w:r>
          </w:p>
          <w:p w14:paraId="17C1E267" w14:textId="77777777" w:rsidR="00F60E1E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www.verband-greizer-gartenfreunde.de</w:t>
            </w:r>
            <w:r w:rsidR="00FF317B" w:rsidRPr="00FF317B">
              <w:rPr>
                <w:sz w:val="20"/>
              </w:rPr>
              <w:tab/>
            </w:r>
          </w:p>
          <w:p w14:paraId="041755C6" w14:textId="77777777" w:rsidR="00FF317B" w:rsidRDefault="00FF317B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 w:rsidRPr="00FF317B">
              <w:rPr>
                <w:sz w:val="20"/>
              </w:rPr>
              <w:tab/>
            </w:r>
          </w:p>
          <w:p w14:paraId="0E4243EE" w14:textId="77777777" w:rsidR="00DA6CD4" w:rsidRPr="00FF317B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  <w:p w14:paraId="1F34C161" w14:textId="3BB48E1C" w:rsidR="00DA6CD4" w:rsidRPr="00843D8E" w:rsidRDefault="00823E1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A957A1">
              <w:rPr>
                <w:szCs w:val="22"/>
              </w:rPr>
              <w:t>Greiz, 18</w:t>
            </w:r>
            <w:r w:rsidR="00631AF0">
              <w:rPr>
                <w:szCs w:val="22"/>
              </w:rPr>
              <w:t>.</w:t>
            </w:r>
            <w:r w:rsidR="00A263AD">
              <w:rPr>
                <w:szCs w:val="22"/>
              </w:rPr>
              <w:t>01</w:t>
            </w:r>
            <w:r w:rsidR="00DF3510">
              <w:rPr>
                <w:szCs w:val="22"/>
              </w:rPr>
              <w:t>.20</w:t>
            </w:r>
            <w:r w:rsidR="00A263AD">
              <w:rPr>
                <w:szCs w:val="22"/>
              </w:rPr>
              <w:t>26</w:t>
            </w:r>
            <w:r w:rsidR="00DA6CD4" w:rsidRPr="00843D8E">
              <w:rPr>
                <w:szCs w:val="22"/>
              </w:rPr>
              <w:tab/>
            </w:r>
          </w:p>
          <w:p w14:paraId="45EB5764" w14:textId="77777777" w:rsidR="00DA6CD4" w:rsidRPr="00E805F2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</w:tc>
      </w:tr>
    </w:tbl>
    <w:p w14:paraId="24DC45F3" w14:textId="77777777" w:rsidR="00DF3510" w:rsidRDefault="00DF3510" w:rsidP="009005EF">
      <w:pPr>
        <w:ind w:right="-3"/>
        <w:rPr>
          <w:rFonts w:cs="Arial"/>
          <w:b/>
          <w:szCs w:val="22"/>
        </w:rPr>
      </w:pPr>
    </w:p>
    <w:p w14:paraId="31743E0A" w14:textId="77777777" w:rsidR="00FC5664" w:rsidRPr="00843D8E" w:rsidRDefault="00FC5664" w:rsidP="009005EF">
      <w:pPr>
        <w:ind w:right="-3"/>
        <w:rPr>
          <w:rFonts w:cs="Arial"/>
          <w:b/>
          <w:szCs w:val="22"/>
        </w:rPr>
      </w:pPr>
    </w:p>
    <w:p w14:paraId="492DA581" w14:textId="0A57F241" w:rsidR="00640128" w:rsidRDefault="00640128" w:rsidP="00640128">
      <w:pPr>
        <w:pStyle w:val="StandardWeb"/>
        <w:spacing w:after="0"/>
        <w:rPr>
          <w:b/>
          <w:bCs/>
        </w:rPr>
      </w:pPr>
      <w:r>
        <w:rPr>
          <w:b/>
          <w:bCs/>
        </w:rPr>
        <w:t xml:space="preserve">Betreff: Abmahnung wegen </w:t>
      </w:r>
      <w:r w:rsidR="00A0778F">
        <w:rPr>
          <w:b/>
          <w:bCs/>
        </w:rPr>
        <w:t>Bewirtschaftungsmängel</w:t>
      </w:r>
    </w:p>
    <w:p w14:paraId="77332851" w14:textId="5E834AAA" w:rsidR="00640128" w:rsidRDefault="00640128" w:rsidP="00640128">
      <w:pPr>
        <w:pStyle w:val="StandardWeb"/>
        <w:spacing w:after="0"/>
        <w:rPr>
          <w:b/>
          <w:bCs/>
        </w:rPr>
      </w:pPr>
      <w:r>
        <w:rPr>
          <w:b/>
          <w:bCs/>
        </w:rPr>
        <w:t>Nutzung des Unterpachtvertrages vom ………….., der Kleingartenparzelle Nr……</w:t>
      </w:r>
    </w:p>
    <w:p w14:paraId="2798614F" w14:textId="1E42250C" w:rsidR="00640128" w:rsidRDefault="00640128" w:rsidP="00640128">
      <w:pPr>
        <w:pStyle w:val="StandardWeb"/>
        <w:spacing w:after="0"/>
        <w:rPr>
          <w:b/>
          <w:bCs/>
        </w:rPr>
      </w:pPr>
      <w:r>
        <w:rPr>
          <w:b/>
          <w:bCs/>
        </w:rPr>
        <w:t>in der Kleingartenanlage ………………………….. e.V.</w:t>
      </w:r>
    </w:p>
    <w:p w14:paraId="2BFCEFE9" w14:textId="3F2DA70E" w:rsidR="00A0778F" w:rsidRPr="001A69A1" w:rsidRDefault="00640128" w:rsidP="00A0778F">
      <w:pPr>
        <w:pStyle w:val="StandardWeb"/>
        <w:spacing w:after="0"/>
      </w:pPr>
      <w:r>
        <w:t xml:space="preserve">Wir der Vorstand des KGV …………….. e.V. sind durch einen Verwaltungsvertrag zwischen dem Verband der Gartenfreunde Greiz e. V. und der KGV …………………. e.V. nach § 6 dieses Vertrages ermächtigt worden, Abmahnungen auszusprechen. Soweit zur Rechtslage. </w:t>
      </w:r>
    </w:p>
    <w:p w14:paraId="43A8773C" w14:textId="61257243" w:rsidR="00A0778F" w:rsidRPr="001A69A1" w:rsidRDefault="00A0778F" w:rsidP="00A0778F">
      <w:pPr>
        <w:pStyle w:val="StandardWeb"/>
        <w:spacing w:after="0"/>
      </w:pPr>
      <w:r w:rsidRPr="001A69A1">
        <w:rPr>
          <w:b/>
          <w:bCs/>
        </w:rPr>
        <w:t>Sehr geehrter Gartenfreund</w:t>
      </w:r>
      <w:r>
        <w:rPr>
          <w:b/>
          <w:bCs/>
        </w:rPr>
        <w:t>`in</w:t>
      </w:r>
      <w:r w:rsidRPr="001A69A1">
        <w:rPr>
          <w:b/>
          <w:bCs/>
        </w:rPr>
        <w:t>…</w:t>
      </w:r>
      <w:r w:rsidR="002A5662">
        <w:rPr>
          <w:b/>
          <w:bCs/>
        </w:rPr>
        <w:t xml:space="preserve"> Mustermann</w:t>
      </w:r>
    </w:p>
    <w:p w14:paraId="5FD0A046" w14:textId="7D72E7E9" w:rsidR="00A0778F" w:rsidRDefault="00A0778F" w:rsidP="00A0778F">
      <w:pPr>
        <w:pStyle w:val="StandardWeb"/>
        <w:spacing w:after="0"/>
      </w:pPr>
      <w:r>
        <w:t>Der Vorstand des KGV …………………e.V. spricht ihnen eine Abmahnung wegen Bewirtschaftungsmängel ihres Pachtgartens aus.</w:t>
      </w:r>
    </w:p>
    <w:p w14:paraId="77A04E93" w14:textId="77777777" w:rsidR="00A0778F" w:rsidRPr="001A69A1" w:rsidRDefault="00A0778F" w:rsidP="00A0778F">
      <w:pPr>
        <w:pStyle w:val="StandardWeb"/>
        <w:spacing w:after="0"/>
      </w:pPr>
      <w:r w:rsidRPr="001A69A1">
        <w:t>Begründung:</w:t>
      </w:r>
    </w:p>
    <w:p w14:paraId="5BF352AA" w14:textId="77777777" w:rsidR="00A0778F" w:rsidRPr="001A69A1" w:rsidRDefault="00A0778F" w:rsidP="00A0778F">
      <w:pPr>
        <w:pStyle w:val="StandardWeb"/>
        <w:spacing w:after="0"/>
      </w:pPr>
      <w:r w:rsidRPr="001A69A1">
        <w:t>Der Vorstand des o.g. Vereins hat eine Gartenbegehung am …..... durchgeführt und stellte dabei fest, dass Ihr Garten erhebliche Bewirtschaftungsmängel aufweist.</w:t>
      </w:r>
    </w:p>
    <w:p w14:paraId="2D83F669" w14:textId="77777777" w:rsidR="00A0778F" w:rsidRPr="001A69A1" w:rsidRDefault="00A0778F" w:rsidP="00A0778F">
      <w:pPr>
        <w:pStyle w:val="StandardWeb"/>
        <w:spacing w:after="0"/>
      </w:pPr>
      <w:r w:rsidRPr="001A69A1">
        <w:t>Mängelliste:</w:t>
      </w:r>
    </w:p>
    <w:p w14:paraId="3A90D3EA" w14:textId="77777777" w:rsidR="00A0778F" w:rsidRPr="001A69A1" w:rsidRDefault="00A0778F" w:rsidP="00A0778F">
      <w:pPr>
        <w:pStyle w:val="StandardWeb"/>
        <w:numPr>
          <w:ilvl w:val="0"/>
          <w:numId w:val="2"/>
        </w:numPr>
        <w:spacing w:after="0"/>
      </w:pPr>
      <w:r w:rsidRPr="001A69A1">
        <w:t>keine Rasenmaht</w:t>
      </w:r>
    </w:p>
    <w:p w14:paraId="611E9392" w14:textId="77777777" w:rsidR="00A0778F" w:rsidRPr="001A69A1" w:rsidRDefault="00A0778F" w:rsidP="00A0778F">
      <w:pPr>
        <w:pStyle w:val="StandardWeb"/>
        <w:numPr>
          <w:ilvl w:val="0"/>
          <w:numId w:val="2"/>
        </w:numPr>
        <w:spacing w:after="0"/>
      </w:pPr>
      <w:r w:rsidRPr="001A69A1">
        <w:t>Sträucher nicht geschnitten</w:t>
      </w:r>
    </w:p>
    <w:p w14:paraId="6D102087" w14:textId="77777777" w:rsidR="00A0778F" w:rsidRPr="001A69A1" w:rsidRDefault="00A0778F" w:rsidP="00A0778F">
      <w:pPr>
        <w:pStyle w:val="StandardWeb"/>
        <w:numPr>
          <w:ilvl w:val="0"/>
          <w:numId w:val="2"/>
        </w:numPr>
        <w:spacing w:after="0"/>
      </w:pPr>
      <w:r w:rsidRPr="001A69A1">
        <w:t>verunkrautete Beete, keine kleingärtnerische Tätigkeit zu erkennen,</w:t>
      </w:r>
    </w:p>
    <w:p w14:paraId="4B6DD180" w14:textId="2B09437B" w:rsidR="00A0778F" w:rsidRPr="001A69A1" w:rsidRDefault="00A0778F" w:rsidP="00A0778F">
      <w:pPr>
        <w:pStyle w:val="StandardWeb"/>
        <w:numPr>
          <w:ilvl w:val="0"/>
          <w:numId w:val="2"/>
        </w:numPr>
        <w:spacing w:after="0"/>
      </w:pPr>
      <w:r w:rsidRPr="001A69A1">
        <w:t>der Zaun um Ihre Parzelle ist kaputt.</w:t>
      </w:r>
    </w:p>
    <w:p w14:paraId="4F0B0958" w14:textId="77777777" w:rsidR="00A0778F" w:rsidRPr="001A69A1" w:rsidRDefault="00A0778F" w:rsidP="00A0778F">
      <w:pPr>
        <w:pStyle w:val="StandardWeb"/>
        <w:spacing w:after="0"/>
      </w:pPr>
    </w:p>
    <w:p w14:paraId="757259BF" w14:textId="5F0CD603" w:rsidR="00A0778F" w:rsidRPr="001A69A1" w:rsidRDefault="00A0778F" w:rsidP="00A0778F">
      <w:pPr>
        <w:pStyle w:val="StandardWeb"/>
        <w:spacing w:after="0"/>
      </w:pPr>
      <w:r>
        <w:t>Wir der Vorstand</w:t>
      </w:r>
      <w:r w:rsidRPr="001A69A1">
        <w:t xml:space="preserve"> for</w:t>
      </w:r>
      <w:r w:rsidR="00EC53F0">
        <w:t>d</w:t>
      </w:r>
      <w:r w:rsidRPr="001A69A1">
        <w:t>er</w:t>
      </w:r>
      <w:r w:rsidR="002A5662">
        <w:t>n</w:t>
      </w:r>
      <w:r w:rsidRPr="001A69A1">
        <w:t xml:space="preserve"> Sie auf, die o. aufgeführten Bewirtschaftungsmängel bis zum.............. zu beheben. </w:t>
      </w:r>
    </w:p>
    <w:p w14:paraId="3EE9D9FD" w14:textId="77777777" w:rsidR="00A0778F" w:rsidRPr="001A69A1" w:rsidRDefault="00A0778F" w:rsidP="00A0778F">
      <w:pPr>
        <w:pStyle w:val="StandardWeb"/>
        <w:spacing w:after="0"/>
      </w:pPr>
    </w:p>
    <w:p w14:paraId="2C5CA471" w14:textId="77777777" w:rsidR="00A0778F" w:rsidRPr="001A69A1" w:rsidRDefault="00A0778F" w:rsidP="00A0778F">
      <w:pPr>
        <w:pStyle w:val="StandardWeb"/>
        <w:spacing w:after="0"/>
      </w:pPr>
    </w:p>
    <w:p w14:paraId="791D3B3E" w14:textId="77777777" w:rsidR="00A0778F" w:rsidRPr="001A69A1" w:rsidRDefault="00A0778F" w:rsidP="00A0778F">
      <w:pPr>
        <w:pStyle w:val="StandardWeb"/>
        <w:spacing w:after="0"/>
      </w:pPr>
    </w:p>
    <w:p w14:paraId="7176C291" w14:textId="77777777" w:rsidR="00A0778F" w:rsidRPr="001A69A1" w:rsidRDefault="00A0778F" w:rsidP="00A0778F">
      <w:pPr>
        <w:pStyle w:val="StandardWeb"/>
        <w:spacing w:after="0" w:line="480" w:lineRule="auto"/>
      </w:pPr>
      <w:r w:rsidRPr="001A69A1">
        <w:t>Mit freundlichen Grüßen</w:t>
      </w:r>
    </w:p>
    <w:p w14:paraId="7413170E" w14:textId="77777777" w:rsidR="00A0778F" w:rsidRPr="001A69A1" w:rsidRDefault="00A0778F" w:rsidP="00A0778F">
      <w:pPr>
        <w:pStyle w:val="StandardWeb"/>
        <w:spacing w:after="0"/>
      </w:pPr>
      <w:r w:rsidRPr="001A69A1">
        <w:t>Vorsitzender</w:t>
      </w:r>
    </w:p>
    <w:p w14:paraId="1B6860F6" w14:textId="77777777" w:rsidR="00A0778F" w:rsidRPr="001A69A1" w:rsidRDefault="00A0778F" w:rsidP="00A0778F">
      <w:pPr>
        <w:spacing w:line="260" w:lineRule="exact"/>
        <w:ind w:right="-3"/>
        <w:rPr>
          <w:rFonts w:cs="Arial"/>
          <w:sz w:val="24"/>
          <w:szCs w:val="24"/>
        </w:rPr>
      </w:pPr>
    </w:p>
    <w:p w14:paraId="0E5C6E00" w14:textId="77777777" w:rsidR="00A0778F" w:rsidRPr="001A69A1" w:rsidRDefault="00A0778F" w:rsidP="00A0778F">
      <w:pPr>
        <w:spacing w:line="260" w:lineRule="exact"/>
        <w:ind w:right="-3"/>
        <w:jc w:val="both"/>
        <w:rPr>
          <w:rFonts w:cs="Arial"/>
          <w:sz w:val="24"/>
          <w:szCs w:val="24"/>
        </w:rPr>
      </w:pPr>
    </w:p>
    <w:p w14:paraId="0AF4A50F" w14:textId="77777777" w:rsidR="00A0778F" w:rsidRPr="001A69A1" w:rsidRDefault="00A0778F" w:rsidP="00A0778F">
      <w:pPr>
        <w:tabs>
          <w:tab w:val="left" w:pos="5265"/>
        </w:tabs>
        <w:spacing w:line="260" w:lineRule="exact"/>
        <w:ind w:right="-3"/>
        <w:rPr>
          <w:rFonts w:cs="Arial"/>
          <w:sz w:val="24"/>
          <w:szCs w:val="24"/>
        </w:rPr>
      </w:pPr>
      <w:r w:rsidRPr="001A69A1">
        <w:rPr>
          <w:rFonts w:cs="Arial"/>
          <w:b/>
          <w:sz w:val="24"/>
          <w:szCs w:val="24"/>
        </w:rPr>
        <w:t xml:space="preserve">                    </w:t>
      </w:r>
    </w:p>
    <w:sectPr w:rsidR="00A0778F" w:rsidRPr="001A69A1" w:rsidSect="00D67741">
      <w:headerReference w:type="default" r:id="rId8"/>
      <w:footerReference w:type="default" r:id="rId9"/>
      <w:type w:val="continuous"/>
      <w:pgSz w:w="11907" w:h="16840"/>
      <w:pgMar w:top="284" w:right="1134" w:bottom="1418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B2D79" w14:textId="77777777" w:rsidR="00040ED7" w:rsidRDefault="00040ED7">
      <w:r>
        <w:separator/>
      </w:r>
    </w:p>
  </w:endnote>
  <w:endnote w:type="continuationSeparator" w:id="0">
    <w:p w14:paraId="7B304B45" w14:textId="77777777" w:rsidR="00040ED7" w:rsidRDefault="0004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2E7D" w14:textId="77777777"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4B4E19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4B4E19" w:rsidRPr="00CC1A1E">
      <w:rPr>
        <w:sz w:val="16"/>
      </w:rPr>
      <w:fldChar w:fldCharType="separate"/>
    </w:r>
    <w:r w:rsidR="001A69A1">
      <w:rPr>
        <w:noProof/>
        <w:sz w:val="16"/>
      </w:rPr>
      <w:t>2</w:t>
    </w:r>
    <w:r w:rsidR="004B4E19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1A69A1" w:rsidRPr="001A69A1">
        <w:rPr>
          <w:noProof/>
          <w:sz w:val="16"/>
        </w:rPr>
        <w:t>2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F07AA" w:rsidRPr="00ED3440" w14:paraId="2169BB60" w14:textId="77777777" w:rsidTr="00C031B8">
      <w:trPr>
        <w:trHeight w:val="1100"/>
      </w:trPr>
      <w:tc>
        <w:tcPr>
          <w:tcW w:w="2326" w:type="dxa"/>
        </w:tcPr>
        <w:p w14:paraId="0ED83573" w14:textId="77777777" w:rsidR="00C5563D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17872D8F" w14:textId="77777777" w:rsidR="00C5563D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 w:rsidR="00C5563D">
            <w:rPr>
              <w:sz w:val="16"/>
            </w:rPr>
            <w:br/>
            <w:t>Sitz des Verbandes</w:t>
          </w:r>
        </w:p>
        <w:p w14:paraId="37EB83F1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57" w:type="dxa"/>
        </w:tcPr>
        <w:p w14:paraId="613188D8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Telefon</w:t>
          </w:r>
          <w:r w:rsidR="00462EAA">
            <w:rPr>
              <w:sz w:val="16"/>
            </w:rPr>
            <w:t>:</w:t>
          </w:r>
          <w:r w:rsidR="00236DB2">
            <w:rPr>
              <w:sz w:val="16"/>
            </w:rPr>
            <w:t xml:space="preserve">  017683094006</w:t>
          </w:r>
        </w:p>
        <w:p w14:paraId="445BAD92" w14:textId="77777777" w:rsidR="00CC1A1E" w:rsidRPr="00ED3440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E Mail:</w:t>
          </w:r>
          <w:r w:rsidR="006213A8">
            <w:rPr>
              <w:sz w:val="16"/>
            </w:rPr>
            <w:t xml:space="preserve">                              </w:t>
          </w:r>
          <w:r w:rsidR="00C5563D">
            <w:rPr>
              <w:sz w:val="16"/>
            </w:rPr>
            <w:t>greizer-gartenfreunde@web.de</w:t>
          </w:r>
          <w:r w:rsidR="00F2086A">
            <w:rPr>
              <w:sz w:val="16"/>
            </w:rPr>
            <w:br/>
          </w:r>
          <w:r w:rsidR="00236DB2">
            <w:rPr>
              <w:sz w:val="16"/>
            </w:rPr>
            <w:t>berndhergenhan@web.de</w:t>
          </w:r>
        </w:p>
      </w:tc>
      <w:tc>
        <w:tcPr>
          <w:tcW w:w="2368" w:type="dxa"/>
        </w:tcPr>
        <w:p w14:paraId="0C1E917C" w14:textId="77777777" w:rsidR="00B97CBC" w:rsidRDefault="005A26D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</w:t>
          </w:r>
          <w:r w:rsidR="00CB1A69">
            <w:rPr>
              <w:sz w:val="16"/>
            </w:rPr>
            <w:t xml:space="preserve">Sparkasse </w:t>
          </w:r>
          <w:r w:rsidR="00574A25">
            <w:rPr>
              <w:sz w:val="16"/>
            </w:rPr>
            <w:t>Gera</w:t>
          </w:r>
          <w:r w:rsidR="00CB1A69">
            <w:rPr>
              <w:sz w:val="16"/>
            </w:rPr>
            <w:t>-Greiz</w:t>
          </w:r>
          <w:r w:rsidR="00C5563D">
            <w:rPr>
              <w:sz w:val="16"/>
            </w:rPr>
            <w:br/>
          </w:r>
          <w:r w:rsidR="00B97CBC">
            <w:rPr>
              <w:sz w:val="16"/>
            </w:rPr>
            <w:t xml:space="preserve">       IBAN</w:t>
          </w:r>
        </w:p>
        <w:p w14:paraId="0BBFF48D" w14:textId="77777777" w:rsidR="00CC1A1E" w:rsidRDefault="00766376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DE95830500000014045044</w:t>
          </w:r>
          <w:r w:rsidR="00C5563D">
            <w:rPr>
              <w:sz w:val="16"/>
            </w:rPr>
            <w:br/>
          </w:r>
          <w:r w:rsidR="005A26DE">
            <w:rPr>
              <w:sz w:val="16"/>
            </w:rPr>
            <w:t xml:space="preserve">      </w:t>
          </w:r>
          <w:r w:rsidR="00B97CBC">
            <w:rPr>
              <w:sz w:val="16"/>
            </w:rPr>
            <w:t xml:space="preserve"> BIC: HELADEF1GER</w:t>
          </w:r>
          <w:r w:rsidR="005A26DE">
            <w:rPr>
              <w:sz w:val="16"/>
            </w:rPr>
            <w:t xml:space="preserve"> </w:t>
          </w:r>
        </w:p>
        <w:p w14:paraId="5E158908" w14:textId="77777777" w:rsidR="00C5563D" w:rsidRPr="00ED3440" w:rsidRDefault="00C5563D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7B36E081" w14:textId="77777777" w:rsidR="00BF07AA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161/142/15116</w:t>
          </w:r>
        </w:p>
        <w:p w14:paraId="034FA496" w14:textId="77777777" w:rsidR="00CC1A1E" w:rsidRPr="00ED3440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</w:t>
          </w:r>
          <w:r w:rsidR="00CB1A69">
            <w:rPr>
              <w:sz w:val="16"/>
            </w:rPr>
            <w:t>Vereinsregister Nr.</w:t>
          </w:r>
          <w:r w:rsidR="00C031B8">
            <w:rPr>
              <w:sz w:val="16"/>
            </w:rPr>
            <w:t>220</w:t>
          </w:r>
          <w:r w:rsidR="00CB1A69">
            <w:rPr>
              <w:sz w:val="16"/>
            </w:rPr>
            <w:t>153</w:t>
          </w:r>
          <w:r w:rsidR="00CC1A1E"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="00CC1A1E" w:rsidRPr="00ED3440">
            <w:rPr>
              <w:sz w:val="16"/>
            </w:rPr>
            <w:t>Amtsger</w:t>
          </w:r>
          <w:r w:rsidR="00CB1A69">
            <w:rPr>
              <w:sz w:val="16"/>
            </w:rPr>
            <w:t>icht Greiz</w:t>
          </w:r>
          <w:r w:rsidR="00CB1A69">
            <w:rPr>
              <w:sz w:val="16"/>
            </w:rPr>
            <w:br/>
          </w:r>
        </w:p>
      </w:tc>
    </w:tr>
  </w:tbl>
  <w:p w14:paraId="70462425" w14:textId="77777777"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4FF3" w14:textId="77777777" w:rsidR="00040ED7" w:rsidRDefault="00040ED7">
      <w:r>
        <w:separator/>
      </w:r>
    </w:p>
  </w:footnote>
  <w:footnote w:type="continuationSeparator" w:id="0">
    <w:p w14:paraId="47FFAF6F" w14:textId="77777777" w:rsidR="00040ED7" w:rsidRDefault="00040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775" w14:textId="09131983" w:rsidR="006B547B" w:rsidRDefault="00DC2F2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0" wp14:anchorId="66DD6620" wp14:editId="2DA75FC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52095" cy="0"/>
              <wp:effectExtent l="8890" t="12700" r="5715" b="6350"/>
              <wp:wrapSquare wrapText="bothSides"/>
              <wp:docPr id="131925050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E3C358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6A3D63B" wp14:editId="14B0396C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0"/>
              <wp:effectExtent l="8890" t="7620" r="11430" b="11430"/>
              <wp:wrapSquare wrapText="bothSides"/>
              <wp:docPr id="3979387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DCEE5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 wp14:anchorId="665E71E5" wp14:editId="3917D3F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8890" t="8890" r="11430" b="10160"/>
              <wp:wrapSquare wrapText="bothSides"/>
              <wp:docPr id="104300593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E6F58F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" o:allowoverlap="f">
              <w10:wrap type="square"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45785"/>
    <w:multiLevelType w:val="multilevel"/>
    <w:tmpl w:val="8C0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493903">
    <w:abstractNumId w:val="0"/>
  </w:num>
  <w:num w:numId="2" w16cid:durableId="144323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39"/>
    <w:rsid w:val="00011B08"/>
    <w:rsid w:val="00022C33"/>
    <w:rsid w:val="0002655F"/>
    <w:rsid w:val="00040ED7"/>
    <w:rsid w:val="00057E16"/>
    <w:rsid w:val="000709E1"/>
    <w:rsid w:val="00072370"/>
    <w:rsid w:val="00073380"/>
    <w:rsid w:val="000771E0"/>
    <w:rsid w:val="00081073"/>
    <w:rsid w:val="000C23F0"/>
    <w:rsid w:val="000C4DD2"/>
    <w:rsid w:val="000C6469"/>
    <w:rsid w:val="000D27BB"/>
    <w:rsid w:val="000E4A9B"/>
    <w:rsid w:val="000E7275"/>
    <w:rsid w:val="000F1D35"/>
    <w:rsid w:val="000F57A8"/>
    <w:rsid w:val="00100DA7"/>
    <w:rsid w:val="00144CAF"/>
    <w:rsid w:val="001543CB"/>
    <w:rsid w:val="00164C73"/>
    <w:rsid w:val="00167F68"/>
    <w:rsid w:val="001724E8"/>
    <w:rsid w:val="00197A67"/>
    <w:rsid w:val="001A69A1"/>
    <w:rsid w:val="001C1A19"/>
    <w:rsid w:val="001C6B99"/>
    <w:rsid w:val="001F7FF3"/>
    <w:rsid w:val="00233A5B"/>
    <w:rsid w:val="00236DB2"/>
    <w:rsid w:val="00263C82"/>
    <w:rsid w:val="00270932"/>
    <w:rsid w:val="00272D7E"/>
    <w:rsid w:val="00281122"/>
    <w:rsid w:val="00285364"/>
    <w:rsid w:val="002A3986"/>
    <w:rsid w:val="002A5662"/>
    <w:rsid w:val="002B7A15"/>
    <w:rsid w:val="002C4845"/>
    <w:rsid w:val="002C558A"/>
    <w:rsid w:val="002D178F"/>
    <w:rsid w:val="002F7BD9"/>
    <w:rsid w:val="003124FD"/>
    <w:rsid w:val="00331D2D"/>
    <w:rsid w:val="00343F3C"/>
    <w:rsid w:val="0036181A"/>
    <w:rsid w:val="00366566"/>
    <w:rsid w:val="00367C67"/>
    <w:rsid w:val="00370EE0"/>
    <w:rsid w:val="00377240"/>
    <w:rsid w:val="00377E53"/>
    <w:rsid w:val="00380884"/>
    <w:rsid w:val="0039249B"/>
    <w:rsid w:val="003A338A"/>
    <w:rsid w:val="003B22E0"/>
    <w:rsid w:val="003B3D63"/>
    <w:rsid w:val="003B6A9F"/>
    <w:rsid w:val="003C1422"/>
    <w:rsid w:val="003C72ED"/>
    <w:rsid w:val="003C7B55"/>
    <w:rsid w:val="003E2B0E"/>
    <w:rsid w:val="003E7CE7"/>
    <w:rsid w:val="003F4837"/>
    <w:rsid w:val="00403AD9"/>
    <w:rsid w:val="0041324C"/>
    <w:rsid w:val="00451475"/>
    <w:rsid w:val="004518D3"/>
    <w:rsid w:val="004548EF"/>
    <w:rsid w:val="0045505B"/>
    <w:rsid w:val="0046163D"/>
    <w:rsid w:val="00462C37"/>
    <w:rsid w:val="00462EAA"/>
    <w:rsid w:val="00464457"/>
    <w:rsid w:val="004A3D95"/>
    <w:rsid w:val="004B0767"/>
    <w:rsid w:val="004B4E19"/>
    <w:rsid w:val="004E1A4D"/>
    <w:rsid w:val="004E757E"/>
    <w:rsid w:val="004F324A"/>
    <w:rsid w:val="00500A96"/>
    <w:rsid w:val="00511005"/>
    <w:rsid w:val="00522AE4"/>
    <w:rsid w:val="00522FBA"/>
    <w:rsid w:val="00526B69"/>
    <w:rsid w:val="00526BDD"/>
    <w:rsid w:val="005358D5"/>
    <w:rsid w:val="00574A25"/>
    <w:rsid w:val="00577A8A"/>
    <w:rsid w:val="00587F29"/>
    <w:rsid w:val="00590D22"/>
    <w:rsid w:val="00590F80"/>
    <w:rsid w:val="00595D0A"/>
    <w:rsid w:val="005A26DE"/>
    <w:rsid w:val="005D1884"/>
    <w:rsid w:val="005D4BB8"/>
    <w:rsid w:val="005F3F82"/>
    <w:rsid w:val="006213A8"/>
    <w:rsid w:val="006235AF"/>
    <w:rsid w:val="0062647C"/>
    <w:rsid w:val="006302E7"/>
    <w:rsid w:val="00631AF0"/>
    <w:rsid w:val="00640128"/>
    <w:rsid w:val="00641049"/>
    <w:rsid w:val="006459A3"/>
    <w:rsid w:val="00647409"/>
    <w:rsid w:val="006525F3"/>
    <w:rsid w:val="00670B78"/>
    <w:rsid w:val="00672D35"/>
    <w:rsid w:val="00675938"/>
    <w:rsid w:val="00692A7C"/>
    <w:rsid w:val="006A339E"/>
    <w:rsid w:val="006A53C3"/>
    <w:rsid w:val="006A70FE"/>
    <w:rsid w:val="006B1DCD"/>
    <w:rsid w:val="006B547B"/>
    <w:rsid w:val="006C1149"/>
    <w:rsid w:val="006C3EBB"/>
    <w:rsid w:val="006C5F0C"/>
    <w:rsid w:val="006D6AD0"/>
    <w:rsid w:val="006F357B"/>
    <w:rsid w:val="006F3796"/>
    <w:rsid w:val="00701DA7"/>
    <w:rsid w:val="007336ED"/>
    <w:rsid w:val="0075074D"/>
    <w:rsid w:val="007519BE"/>
    <w:rsid w:val="00766376"/>
    <w:rsid w:val="0077693C"/>
    <w:rsid w:val="00776B37"/>
    <w:rsid w:val="00780B67"/>
    <w:rsid w:val="00784D47"/>
    <w:rsid w:val="007A53B3"/>
    <w:rsid w:val="007C0C4C"/>
    <w:rsid w:val="007C1D21"/>
    <w:rsid w:val="007D7E4A"/>
    <w:rsid w:val="007E0A0C"/>
    <w:rsid w:val="007E31A0"/>
    <w:rsid w:val="007F50CB"/>
    <w:rsid w:val="00823E14"/>
    <w:rsid w:val="00843D8E"/>
    <w:rsid w:val="00851F15"/>
    <w:rsid w:val="00852E06"/>
    <w:rsid w:val="008557A4"/>
    <w:rsid w:val="008A7207"/>
    <w:rsid w:val="008E3C05"/>
    <w:rsid w:val="008E4E6F"/>
    <w:rsid w:val="008E763F"/>
    <w:rsid w:val="009005EF"/>
    <w:rsid w:val="0090485B"/>
    <w:rsid w:val="00907AFE"/>
    <w:rsid w:val="009104C3"/>
    <w:rsid w:val="00923DAA"/>
    <w:rsid w:val="00924039"/>
    <w:rsid w:val="0093279C"/>
    <w:rsid w:val="0093539E"/>
    <w:rsid w:val="00937316"/>
    <w:rsid w:val="00951BE6"/>
    <w:rsid w:val="00996192"/>
    <w:rsid w:val="009978DE"/>
    <w:rsid w:val="00997D4E"/>
    <w:rsid w:val="009B5231"/>
    <w:rsid w:val="009B71A0"/>
    <w:rsid w:val="009C1AE1"/>
    <w:rsid w:val="009C3A9F"/>
    <w:rsid w:val="009D23D7"/>
    <w:rsid w:val="009D5FE4"/>
    <w:rsid w:val="009D6441"/>
    <w:rsid w:val="009D69F9"/>
    <w:rsid w:val="009E224A"/>
    <w:rsid w:val="009E3A9B"/>
    <w:rsid w:val="009E40C3"/>
    <w:rsid w:val="009E5C40"/>
    <w:rsid w:val="009E7C20"/>
    <w:rsid w:val="009F6B6F"/>
    <w:rsid w:val="00A0778F"/>
    <w:rsid w:val="00A23932"/>
    <w:rsid w:val="00A263AD"/>
    <w:rsid w:val="00A56651"/>
    <w:rsid w:val="00A6143A"/>
    <w:rsid w:val="00A720C3"/>
    <w:rsid w:val="00A84012"/>
    <w:rsid w:val="00A92346"/>
    <w:rsid w:val="00A957A1"/>
    <w:rsid w:val="00AA11EE"/>
    <w:rsid w:val="00AC04B1"/>
    <w:rsid w:val="00AD0C75"/>
    <w:rsid w:val="00AF2375"/>
    <w:rsid w:val="00B007DB"/>
    <w:rsid w:val="00B1369B"/>
    <w:rsid w:val="00B13739"/>
    <w:rsid w:val="00B25FD8"/>
    <w:rsid w:val="00B306C4"/>
    <w:rsid w:val="00B47BD8"/>
    <w:rsid w:val="00B47E68"/>
    <w:rsid w:val="00B60DEC"/>
    <w:rsid w:val="00B65242"/>
    <w:rsid w:val="00B86E6D"/>
    <w:rsid w:val="00B97159"/>
    <w:rsid w:val="00B97CBC"/>
    <w:rsid w:val="00BA03BB"/>
    <w:rsid w:val="00BB17D7"/>
    <w:rsid w:val="00BD213D"/>
    <w:rsid w:val="00BD2FE3"/>
    <w:rsid w:val="00BE3EC9"/>
    <w:rsid w:val="00BF07AA"/>
    <w:rsid w:val="00C00EB5"/>
    <w:rsid w:val="00C02C51"/>
    <w:rsid w:val="00C031B8"/>
    <w:rsid w:val="00C13194"/>
    <w:rsid w:val="00C26679"/>
    <w:rsid w:val="00C27229"/>
    <w:rsid w:val="00C37498"/>
    <w:rsid w:val="00C44873"/>
    <w:rsid w:val="00C51180"/>
    <w:rsid w:val="00C52DF0"/>
    <w:rsid w:val="00C5563D"/>
    <w:rsid w:val="00C64099"/>
    <w:rsid w:val="00C97617"/>
    <w:rsid w:val="00CA7AB3"/>
    <w:rsid w:val="00CB060C"/>
    <w:rsid w:val="00CB1A69"/>
    <w:rsid w:val="00CC1A1E"/>
    <w:rsid w:val="00CC6CA8"/>
    <w:rsid w:val="00CD60CE"/>
    <w:rsid w:val="00CD7AF9"/>
    <w:rsid w:val="00CE367E"/>
    <w:rsid w:val="00CE48BC"/>
    <w:rsid w:val="00CE7E4D"/>
    <w:rsid w:val="00D3613B"/>
    <w:rsid w:val="00D67741"/>
    <w:rsid w:val="00D94015"/>
    <w:rsid w:val="00D97E4A"/>
    <w:rsid w:val="00DA6CD4"/>
    <w:rsid w:val="00DB48BB"/>
    <w:rsid w:val="00DC05E0"/>
    <w:rsid w:val="00DC2992"/>
    <w:rsid w:val="00DC2F22"/>
    <w:rsid w:val="00DD00D8"/>
    <w:rsid w:val="00DE0142"/>
    <w:rsid w:val="00DF3510"/>
    <w:rsid w:val="00E02035"/>
    <w:rsid w:val="00E10972"/>
    <w:rsid w:val="00E153A7"/>
    <w:rsid w:val="00E20FF9"/>
    <w:rsid w:val="00E2579A"/>
    <w:rsid w:val="00E26C4F"/>
    <w:rsid w:val="00E41DC3"/>
    <w:rsid w:val="00E5672E"/>
    <w:rsid w:val="00E63510"/>
    <w:rsid w:val="00E805F2"/>
    <w:rsid w:val="00E8098E"/>
    <w:rsid w:val="00E82182"/>
    <w:rsid w:val="00E95726"/>
    <w:rsid w:val="00EB597A"/>
    <w:rsid w:val="00EB5FF2"/>
    <w:rsid w:val="00EC53F0"/>
    <w:rsid w:val="00ED03E9"/>
    <w:rsid w:val="00ED3440"/>
    <w:rsid w:val="00EF19CE"/>
    <w:rsid w:val="00F07441"/>
    <w:rsid w:val="00F07DE1"/>
    <w:rsid w:val="00F2086A"/>
    <w:rsid w:val="00F23DB2"/>
    <w:rsid w:val="00F338D6"/>
    <w:rsid w:val="00F41B93"/>
    <w:rsid w:val="00F47CA8"/>
    <w:rsid w:val="00F562FB"/>
    <w:rsid w:val="00F57C45"/>
    <w:rsid w:val="00F60E1E"/>
    <w:rsid w:val="00F62586"/>
    <w:rsid w:val="00F71BDB"/>
    <w:rsid w:val="00F81A76"/>
    <w:rsid w:val="00F92C5C"/>
    <w:rsid w:val="00F92D12"/>
    <w:rsid w:val="00F94CB9"/>
    <w:rsid w:val="00FA4DE6"/>
    <w:rsid w:val="00FC3142"/>
    <w:rsid w:val="00FC5664"/>
    <w:rsid w:val="00FD07EC"/>
    <w:rsid w:val="00FE1C00"/>
    <w:rsid w:val="00FE2575"/>
    <w:rsid w:val="00FE5AB8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B1302"/>
  <w15:docId w15:val="{94470455-AB55-4C5B-BAEA-4C7EF8FE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41B93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F41B93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F41B93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F41B93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F41B93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link w:val="KopfzeileZchn"/>
    <w:rsid w:val="00F41B9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1B9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5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57A4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DE0142"/>
    <w:pPr>
      <w:overflowPunct/>
      <w:autoSpaceDE/>
      <w:autoSpaceDN/>
      <w:adjustRightInd/>
      <w:spacing w:before="100" w:beforeAutospacing="1" w:after="119"/>
      <w:textAlignment w:val="auto"/>
    </w:pPr>
    <w:rPr>
      <w:rFonts w:ascii="Times New Roman" w:hAnsi="Times New Roman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4012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1</Pages>
  <Words>246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Bernd Hergenhan</cp:lastModifiedBy>
  <cp:revision>6</cp:revision>
  <cp:lastPrinted>2017-12-20T07:07:00Z</cp:lastPrinted>
  <dcterms:created xsi:type="dcterms:W3CDTF">2025-08-19T16:39:00Z</dcterms:created>
  <dcterms:modified xsi:type="dcterms:W3CDTF">2026-01-11T13:18:00Z</dcterms:modified>
</cp:coreProperties>
</file>