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1"/>
      </w:tblGrid>
      <w:tr w:rsidR="00011B08" w:rsidRPr="00ED3440" w14:paraId="424555C8" w14:textId="77777777" w:rsidTr="005F3F82">
        <w:trPr>
          <w:trHeight w:hRule="exact" w:val="1959"/>
          <w:jc w:val="center"/>
        </w:trPr>
        <w:tc>
          <w:tcPr>
            <w:tcW w:w="9001" w:type="dxa"/>
            <w:tcBorders>
              <w:top w:val="nil"/>
              <w:left w:val="nil"/>
              <w:bottom w:val="nil"/>
              <w:right w:val="nil"/>
            </w:tcBorders>
          </w:tcPr>
          <w:p w14:paraId="1D2AE18B" w14:textId="77777777" w:rsidR="00923DAA" w:rsidRDefault="005F3F82" w:rsidP="00923DAA">
            <w:pPr>
              <w:tabs>
                <w:tab w:val="left" w:pos="5925"/>
              </w:tabs>
              <w:jc w:val="center"/>
              <w:rPr>
                <w:b/>
                <w:bCs/>
                <w:i/>
                <w:iCs/>
                <w:color w:val="00FF00"/>
                <w:sz w:val="40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Verband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der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6B1DCD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Gartenfreund</w:t>
            </w:r>
            <w:r w:rsidR="007C0C4C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Greiz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e.V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>.</w:t>
            </w:r>
            <w:r w:rsidR="00CB060C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7A53B3">
              <w:rPr>
                <w:noProof/>
                <w:sz w:val="20"/>
              </w:rPr>
              <w:drawing>
                <wp:inline distT="0" distB="0" distL="0" distR="0" wp14:anchorId="595491D7" wp14:editId="1C6BC458">
                  <wp:extent cx="485775" cy="581025"/>
                  <wp:effectExtent l="19050" t="0" r="9525" b="0"/>
                  <wp:docPr id="1" name="Bild 1" descr="Greis Gartenfreunde Entwurf Ansteckna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is Gartenfreunde Entwurf Ansteckna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B4FC4" w14:textId="77777777" w:rsidR="00923DAA" w:rsidRPr="000C4DD2" w:rsidRDefault="00923DAA" w:rsidP="00923DAA">
            <w:pPr>
              <w:tabs>
                <w:tab w:val="left" w:pos="5925"/>
              </w:tabs>
              <w:jc w:val="center"/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</w:pPr>
            <w:r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-------------------------------------------------------------------</w:t>
            </w:r>
            <w:r w:rsidR="006B1DCD"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</w:t>
            </w:r>
          </w:p>
          <w:p w14:paraId="5FCFCF01" w14:textId="77777777" w:rsidR="00011B08" w:rsidRPr="00923DAA" w:rsidRDefault="00923DAA" w:rsidP="00923DAA">
            <w:pPr>
              <w:spacing w:line="260" w:lineRule="auto"/>
              <w:ind w:left="34"/>
              <w:jc w:val="center"/>
              <w:rPr>
                <w:rFonts w:cs="Arial"/>
                <w:sz w:val="20"/>
              </w:rPr>
            </w:pPr>
            <w:r w:rsidRPr="00923DAA">
              <w:rPr>
                <w:rFonts w:cs="Arial"/>
                <w:iCs/>
                <w:color w:val="00FF00"/>
                <w:sz w:val="20"/>
              </w:rPr>
              <w:t>Gemeinnützige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Vereinigung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zur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Förderung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Kleingartenwesens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Stadt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Greiz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und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Umgebung</w:t>
            </w:r>
          </w:p>
        </w:tc>
      </w:tr>
    </w:tbl>
    <w:p w14:paraId="78F8B7EA" w14:textId="77777777" w:rsidR="00FA4DE6" w:rsidRPr="0002655F" w:rsidRDefault="00FA4DE6" w:rsidP="005F3F82">
      <w:pPr>
        <w:tabs>
          <w:tab w:val="left" w:pos="7088"/>
        </w:tabs>
        <w:spacing w:line="260" w:lineRule="exact"/>
        <w:rPr>
          <w:sz w:val="20"/>
        </w:rPr>
      </w:pPr>
    </w:p>
    <w:tbl>
      <w:tblPr>
        <w:tblpPr w:vertAnchor="page" w:tblpY="2553"/>
        <w:tblOverlap w:val="never"/>
        <w:tblW w:w="5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</w:tblGrid>
      <w:tr w:rsidR="00FC3142" w:rsidRPr="00E805F2" w14:paraId="3E99A637" w14:textId="77777777" w:rsidTr="00923DAA">
        <w:trPr>
          <w:cantSplit/>
          <w:trHeight w:hRule="exact" w:val="284"/>
        </w:trPr>
        <w:tc>
          <w:tcPr>
            <w:tcW w:w="5379" w:type="dxa"/>
            <w:vAlign w:val="bottom"/>
          </w:tcPr>
          <w:p w14:paraId="78B4792D" w14:textId="7DE52B4F" w:rsidR="00FC3142" w:rsidRDefault="00923DAA" w:rsidP="00FC314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  <w:r>
              <w:rPr>
                <w:rFonts w:cs="Arial"/>
                <w:sz w:val="16"/>
              </w:rPr>
              <w:t xml:space="preserve">Verband der Gartenfreunde Greiz e.V. </w:t>
            </w:r>
            <w:r w:rsidR="008B58D0">
              <w:rPr>
                <w:rFonts w:cs="Arial"/>
                <w:sz w:val="16"/>
              </w:rPr>
              <w:t>–</w:t>
            </w:r>
            <w:r>
              <w:rPr>
                <w:rFonts w:cs="Arial"/>
                <w:sz w:val="16"/>
              </w:rPr>
              <w:t xml:space="preserve"> </w:t>
            </w:r>
            <w:r w:rsidR="008B58D0">
              <w:rPr>
                <w:rFonts w:cs="Arial"/>
                <w:sz w:val="16"/>
              </w:rPr>
              <w:t>Kermannstraße 20</w:t>
            </w:r>
            <w:r>
              <w:rPr>
                <w:rFonts w:cs="Arial"/>
                <w:sz w:val="16"/>
              </w:rPr>
              <w:t xml:space="preserve"> - 079</w:t>
            </w:r>
            <w:r w:rsidR="008B58D0">
              <w:rPr>
                <w:rFonts w:cs="Arial"/>
                <w:sz w:val="16"/>
              </w:rPr>
              <w:t>73</w:t>
            </w:r>
            <w:r>
              <w:rPr>
                <w:rFonts w:cs="Arial"/>
                <w:sz w:val="16"/>
              </w:rPr>
              <w:t xml:space="preserve"> Greiz </w:t>
            </w:r>
          </w:p>
        </w:tc>
      </w:tr>
      <w:tr w:rsidR="00FC3142" w:rsidRPr="00E805F2" w14:paraId="0519AF9A" w14:textId="77777777" w:rsidTr="00923DAA">
        <w:trPr>
          <w:cantSplit/>
          <w:trHeight w:hRule="exact" w:val="720"/>
        </w:trPr>
        <w:tc>
          <w:tcPr>
            <w:tcW w:w="5379" w:type="dxa"/>
          </w:tcPr>
          <w:p w14:paraId="278A50FE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0051DEEB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5FE18B27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6AA43055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37DF1AF3" w14:textId="77777777" w:rsidR="00FC3142" w:rsidRPr="00E805F2" w:rsidRDefault="00FC3142" w:rsidP="00996192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96192" w:rsidRPr="00E805F2" w14:paraId="40D6E3BD" w14:textId="77777777" w:rsidTr="00923DAA">
        <w:trPr>
          <w:cantSplit/>
          <w:trHeight w:hRule="exact" w:val="1548"/>
        </w:trPr>
        <w:tc>
          <w:tcPr>
            <w:tcW w:w="5379" w:type="dxa"/>
          </w:tcPr>
          <w:p w14:paraId="457259D2" w14:textId="77777777" w:rsidR="00996192" w:rsidRPr="00843D8E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Forstamt Weida</w:t>
            </w:r>
          </w:p>
          <w:p w14:paraId="4EECB3F1" w14:textId="77777777" w:rsidR="00996192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Bahnhofstraße 29</w:t>
            </w:r>
          </w:p>
          <w:p w14:paraId="69BFF88B" w14:textId="77777777" w:rsidR="00DF3510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</w:p>
          <w:p w14:paraId="04AEDE17" w14:textId="77777777" w:rsidR="00996192" w:rsidRPr="00843D8E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07570 Weida</w:t>
            </w:r>
          </w:p>
          <w:p w14:paraId="438AD9EB" w14:textId="77777777" w:rsidR="00996192" w:rsidRDefault="0099619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</w:tc>
      </w:tr>
    </w:tbl>
    <w:p w14:paraId="0EEB9B8F" w14:textId="77777777" w:rsidR="005F3F82" w:rsidRDefault="005F3F82"/>
    <w:p w14:paraId="7FBB84E0" w14:textId="77777777" w:rsidR="005F3F82" w:rsidRDefault="005F3F82"/>
    <w:tbl>
      <w:tblPr>
        <w:tblpPr w:vertAnchor="page" w:horzAnchor="margin" w:tblpX="5671" w:tblpY="2553"/>
        <w:tblOverlap w:val="never"/>
        <w:tblW w:w="4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</w:tblGrid>
      <w:tr w:rsidR="00FC3142" w:rsidRPr="00E805F2" w14:paraId="1D6A37AF" w14:textId="77777777" w:rsidTr="00AD0C75">
        <w:trPr>
          <w:cantSplit/>
          <w:trHeight w:hRule="exact" w:val="447"/>
        </w:trPr>
        <w:tc>
          <w:tcPr>
            <w:tcW w:w="4380" w:type="dxa"/>
            <w:vAlign w:val="bottom"/>
          </w:tcPr>
          <w:p w14:paraId="57E593F6" w14:textId="77777777" w:rsidR="00FC3142" w:rsidRDefault="00FC3142" w:rsidP="00AD0C75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</w:p>
        </w:tc>
      </w:tr>
      <w:tr w:rsidR="00FC3142" w:rsidRPr="00E805F2" w14:paraId="70847729" w14:textId="77777777" w:rsidTr="00AD0C75">
        <w:trPr>
          <w:cantSplit/>
          <w:trHeight w:val="3574"/>
        </w:trPr>
        <w:tc>
          <w:tcPr>
            <w:tcW w:w="4380" w:type="dxa"/>
          </w:tcPr>
          <w:p w14:paraId="0EE6FCF5" w14:textId="77777777" w:rsidR="00FC3142" w:rsidRPr="00FF317B" w:rsidRDefault="000709E1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</w:t>
            </w:r>
            <w:r w:rsidR="00236DB2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>Vorsitzender:</w:t>
            </w:r>
            <w:r w:rsidR="00403AD9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 xml:space="preserve"> Bernd Hergenhan</w:t>
            </w:r>
            <w:r w:rsidR="00FF317B" w:rsidRPr="00FF317B">
              <w:rPr>
                <w:sz w:val="20"/>
              </w:rPr>
              <w:tab/>
            </w:r>
          </w:p>
          <w:p w14:paraId="7CDC546C" w14:textId="6E77DFD3" w:rsidR="00236DB2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</w:t>
            </w:r>
            <w:r w:rsidR="00081073">
              <w:rPr>
                <w:sz w:val="16"/>
              </w:rPr>
              <w:t xml:space="preserve">   </w:t>
            </w:r>
            <w:r w:rsidR="00403AD9">
              <w:rPr>
                <w:sz w:val="16"/>
              </w:rPr>
              <w:t xml:space="preserve"> </w:t>
            </w:r>
            <w:r w:rsidR="00631AF0">
              <w:rPr>
                <w:sz w:val="16"/>
              </w:rPr>
              <w:t xml:space="preserve"> 017683094006</w:t>
            </w:r>
          </w:p>
          <w:p w14:paraId="2B9FB443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Post-Anschrift:</w:t>
            </w:r>
          </w:p>
          <w:p w14:paraId="28D34017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Verband der Gartenfreunde Greiz e.V.</w:t>
            </w:r>
          </w:p>
          <w:p w14:paraId="4B4E6C59" w14:textId="5F493191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</w:t>
            </w:r>
            <w:r w:rsidR="008B58D0">
              <w:rPr>
                <w:sz w:val="16"/>
              </w:rPr>
              <w:t>Kermannstraße 20</w:t>
            </w:r>
          </w:p>
          <w:p w14:paraId="1A9F82CD" w14:textId="069B6C9A" w:rsidR="00FF317B" w:rsidRPr="00FF317B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079</w:t>
            </w:r>
            <w:r w:rsidR="008B58D0">
              <w:rPr>
                <w:sz w:val="16"/>
              </w:rPr>
              <w:t>73</w:t>
            </w:r>
            <w:r>
              <w:rPr>
                <w:sz w:val="16"/>
              </w:rPr>
              <w:t xml:space="preserve"> Greiz</w:t>
            </w:r>
            <w:r w:rsidR="00FF317B" w:rsidRPr="00FF317B">
              <w:rPr>
                <w:sz w:val="20"/>
              </w:rPr>
              <w:tab/>
            </w:r>
          </w:p>
          <w:p w14:paraId="7469BE99" w14:textId="77777777" w:rsidR="00FF317B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E-Mail:  greizer-gartenfreunde@web.de</w:t>
            </w:r>
            <w:r w:rsidR="00FF317B" w:rsidRPr="00FF317B">
              <w:rPr>
                <w:sz w:val="20"/>
              </w:rPr>
              <w:tab/>
            </w:r>
          </w:p>
          <w:p w14:paraId="17C1E267" w14:textId="77777777" w:rsidR="00F60E1E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www.verband-greizer-gartenfreunde.de</w:t>
            </w:r>
            <w:r w:rsidR="00FF317B" w:rsidRPr="00FF317B">
              <w:rPr>
                <w:sz w:val="20"/>
              </w:rPr>
              <w:tab/>
            </w:r>
          </w:p>
          <w:p w14:paraId="041755C6" w14:textId="77777777" w:rsidR="00FF317B" w:rsidRDefault="00FF317B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 w:rsidRPr="00FF317B">
              <w:rPr>
                <w:sz w:val="20"/>
              </w:rPr>
              <w:tab/>
            </w:r>
          </w:p>
          <w:p w14:paraId="0E4243EE" w14:textId="77777777" w:rsidR="00DA6CD4" w:rsidRPr="00FF317B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  <w:p w14:paraId="1F34C161" w14:textId="560F7944" w:rsidR="00DA6CD4" w:rsidRPr="00843D8E" w:rsidRDefault="00823E1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A957A1">
              <w:rPr>
                <w:szCs w:val="22"/>
              </w:rPr>
              <w:t>Greiz, 18</w:t>
            </w:r>
            <w:r w:rsidR="00631AF0">
              <w:rPr>
                <w:szCs w:val="22"/>
              </w:rPr>
              <w:t>.</w:t>
            </w:r>
            <w:r w:rsidR="008B58D0">
              <w:rPr>
                <w:szCs w:val="22"/>
              </w:rPr>
              <w:t>01</w:t>
            </w:r>
            <w:r w:rsidR="00DF3510">
              <w:rPr>
                <w:szCs w:val="22"/>
              </w:rPr>
              <w:t>.20</w:t>
            </w:r>
            <w:r w:rsidR="008B58D0">
              <w:rPr>
                <w:szCs w:val="22"/>
              </w:rPr>
              <w:t>26</w:t>
            </w:r>
            <w:r w:rsidR="00DA6CD4" w:rsidRPr="00843D8E">
              <w:rPr>
                <w:szCs w:val="22"/>
              </w:rPr>
              <w:tab/>
            </w:r>
          </w:p>
          <w:p w14:paraId="45EB5764" w14:textId="77777777" w:rsidR="00DA6CD4" w:rsidRPr="00E805F2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</w:tc>
      </w:tr>
    </w:tbl>
    <w:p w14:paraId="24DC45F3" w14:textId="77777777" w:rsidR="00DF3510" w:rsidRDefault="00DF3510" w:rsidP="009005EF">
      <w:pPr>
        <w:ind w:right="-3"/>
        <w:rPr>
          <w:rFonts w:cs="Arial"/>
          <w:b/>
          <w:szCs w:val="22"/>
        </w:rPr>
      </w:pPr>
    </w:p>
    <w:p w14:paraId="31743E0A" w14:textId="77777777" w:rsidR="00FC5664" w:rsidRPr="00843D8E" w:rsidRDefault="00FC5664" w:rsidP="009005EF">
      <w:pPr>
        <w:ind w:right="-3"/>
        <w:rPr>
          <w:rFonts w:cs="Arial"/>
          <w:b/>
          <w:szCs w:val="22"/>
        </w:rPr>
      </w:pPr>
    </w:p>
    <w:p w14:paraId="492DA581" w14:textId="6DB678F8" w:rsidR="00640128" w:rsidRDefault="00640128" w:rsidP="00640128">
      <w:pPr>
        <w:pStyle w:val="StandardWeb"/>
        <w:spacing w:after="0"/>
        <w:rPr>
          <w:b/>
          <w:bCs/>
        </w:rPr>
      </w:pPr>
      <w:r>
        <w:rPr>
          <w:b/>
          <w:bCs/>
        </w:rPr>
        <w:t>Betreff: Abmahnung wegen Zahlungsverzug</w:t>
      </w:r>
    </w:p>
    <w:p w14:paraId="77332851" w14:textId="7B360B12" w:rsidR="00640128" w:rsidRDefault="00640128" w:rsidP="00640128">
      <w:pPr>
        <w:pStyle w:val="StandardWeb"/>
        <w:spacing w:after="0"/>
        <w:rPr>
          <w:b/>
          <w:bCs/>
        </w:rPr>
      </w:pPr>
      <w:r>
        <w:rPr>
          <w:b/>
          <w:bCs/>
        </w:rPr>
        <w:t xml:space="preserve">Nutzung des Unterpachtvertrages vom </w:t>
      </w:r>
      <w:r w:rsidR="00DD786E">
        <w:rPr>
          <w:b/>
          <w:bCs/>
          <w:color w:val="EE0000"/>
        </w:rPr>
        <w:t>01.01.2025</w:t>
      </w:r>
      <w:r>
        <w:rPr>
          <w:b/>
          <w:bCs/>
        </w:rPr>
        <w:t>, der Kleingartenparzelle Nr</w:t>
      </w:r>
      <w:r w:rsidR="00DD786E">
        <w:rPr>
          <w:b/>
          <w:bCs/>
        </w:rPr>
        <w:t xml:space="preserve"> </w:t>
      </w:r>
      <w:r w:rsidR="00DD786E">
        <w:rPr>
          <w:b/>
          <w:bCs/>
          <w:color w:val="EE0000"/>
        </w:rPr>
        <w:t>5</w:t>
      </w:r>
    </w:p>
    <w:p w14:paraId="009E9F32" w14:textId="7560ECB5" w:rsidR="00640128" w:rsidRDefault="00640128" w:rsidP="00640128">
      <w:pPr>
        <w:pStyle w:val="StandardWeb"/>
        <w:spacing w:after="0"/>
        <w:rPr>
          <w:b/>
          <w:bCs/>
        </w:rPr>
      </w:pPr>
      <w:r>
        <w:rPr>
          <w:b/>
          <w:bCs/>
        </w:rPr>
        <w:t xml:space="preserve">in der Kleingartenanlage </w:t>
      </w:r>
      <w:r w:rsidR="00DD786E">
        <w:rPr>
          <w:b/>
          <w:bCs/>
          <w:color w:val="EE0000"/>
        </w:rPr>
        <w:t xml:space="preserve">Baum </w:t>
      </w:r>
      <w:r w:rsidR="00DD786E">
        <w:rPr>
          <w:b/>
          <w:bCs/>
        </w:rPr>
        <w:t>e</w:t>
      </w:r>
      <w:r>
        <w:rPr>
          <w:b/>
          <w:bCs/>
        </w:rPr>
        <w:t>.V.</w:t>
      </w:r>
    </w:p>
    <w:p w14:paraId="604DE6B4" w14:textId="77777777" w:rsidR="00640128" w:rsidRDefault="00640128" w:rsidP="00640128">
      <w:pPr>
        <w:pStyle w:val="StandardWeb"/>
        <w:spacing w:after="0"/>
      </w:pPr>
    </w:p>
    <w:p w14:paraId="2798614F" w14:textId="49303AB7" w:rsidR="00640128" w:rsidRDefault="00640128" w:rsidP="00640128">
      <w:pPr>
        <w:pStyle w:val="StandardWeb"/>
        <w:spacing w:after="0"/>
        <w:rPr>
          <w:b/>
          <w:bCs/>
        </w:rPr>
      </w:pPr>
      <w:r>
        <w:rPr>
          <w:b/>
          <w:bCs/>
        </w:rPr>
        <w:t>Sehr geehrter Gartenfreund Mustermann</w:t>
      </w:r>
    </w:p>
    <w:p w14:paraId="1BD9D171" w14:textId="43A74C72" w:rsidR="00640128" w:rsidRDefault="00640128" w:rsidP="00640128">
      <w:pPr>
        <w:pStyle w:val="StandardWeb"/>
        <w:spacing w:after="0"/>
      </w:pPr>
      <w:r>
        <w:t xml:space="preserve">Wir der Vorstand des KGV </w:t>
      </w:r>
      <w:r w:rsidR="00DD786E">
        <w:rPr>
          <w:color w:val="EE0000"/>
        </w:rPr>
        <w:t>Baum</w:t>
      </w:r>
      <w:r>
        <w:t xml:space="preserve"> e.V. sind durch einen Verwaltungsvertrag zwischen dem Verband der Gartenfreunde Greiz e. V. und der KGV </w:t>
      </w:r>
      <w:r w:rsidR="00DD786E">
        <w:rPr>
          <w:color w:val="EE0000"/>
        </w:rPr>
        <w:t>Baum</w:t>
      </w:r>
      <w:r>
        <w:t xml:space="preserve"> e.V. nach § 6 dieses Vertrages ermächtigt worden, Abmahnungen auszusprechen. Soweit zur Rechtslage. Begründung:</w:t>
      </w:r>
    </w:p>
    <w:p w14:paraId="0E44A94E" w14:textId="5251091E" w:rsidR="00640128" w:rsidRDefault="00640128" w:rsidP="00640128">
      <w:pPr>
        <w:pStyle w:val="StandardWeb"/>
        <w:spacing w:after="0"/>
      </w:pPr>
      <w:r>
        <w:t xml:space="preserve">Der Vorstand des KGV </w:t>
      </w:r>
      <w:r w:rsidR="00DD786E">
        <w:rPr>
          <w:color w:val="EE0000"/>
        </w:rPr>
        <w:t xml:space="preserve">Baum </w:t>
      </w:r>
      <w:r>
        <w:t xml:space="preserve">e.V. spricht ihnen eine Abmahnung wegen Zahlungsverzug des Jahresbeitrages vom </w:t>
      </w:r>
      <w:r w:rsidR="00DD786E">
        <w:rPr>
          <w:color w:val="EE0000"/>
        </w:rPr>
        <w:t>2024/2025</w:t>
      </w:r>
      <w:r>
        <w:t xml:space="preserve"> in Höhe von</w:t>
      </w:r>
      <w:r w:rsidR="00DD786E">
        <w:t xml:space="preserve"> </w:t>
      </w:r>
      <w:r w:rsidR="00DD786E">
        <w:rPr>
          <w:color w:val="EE0000"/>
        </w:rPr>
        <w:t xml:space="preserve">211.23 </w:t>
      </w:r>
      <w:r>
        <w:t xml:space="preserve">€ fällig zum </w:t>
      </w:r>
      <w:r w:rsidR="00DD786E">
        <w:rPr>
          <w:color w:val="EE0000"/>
        </w:rPr>
        <w:t>01.05.2025</w:t>
      </w:r>
      <w:r>
        <w:t xml:space="preserve"> aus.</w:t>
      </w:r>
    </w:p>
    <w:p w14:paraId="7B1FD339" w14:textId="77777777" w:rsidR="00640128" w:rsidRDefault="00640128" w:rsidP="00640128">
      <w:pPr>
        <w:pStyle w:val="StandardWeb"/>
        <w:spacing w:after="0"/>
      </w:pPr>
      <w:r>
        <w:t xml:space="preserve">Begründung: </w:t>
      </w:r>
    </w:p>
    <w:p w14:paraId="0EF73343" w14:textId="5A61D46A" w:rsidR="00640128" w:rsidRDefault="00640128" w:rsidP="00640128">
      <w:pPr>
        <w:pStyle w:val="StandardWeb"/>
        <w:spacing w:after="0"/>
      </w:pPr>
      <w:r>
        <w:t>Sie erhielten die A</w:t>
      </w:r>
      <w:r w:rsidR="00DD786E">
        <w:t>u</w:t>
      </w:r>
      <w:r>
        <w:t>f</w:t>
      </w:r>
      <w:r w:rsidR="00DD786E">
        <w:t>f</w:t>
      </w:r>
      <w:r>
        <w:t xml:space="preserve">orderung den Jahresbeitrag für das Jahr </w:t>
      </w:r>
      <w:r w:rsidR="00DD786E">
        <w:rPr>
          <w:color w:val="EE0000"/>
        </w:rPr>
        <w:t>2024/2025</w:t>
      </w:r>
      <w:r>
        <w:t xml:space="preserve"> mit Fälligkeit zum </w:t>
      </w:r>
      <w:r w:rsidR="00DD786E">
        <w:rPr>
          <w:color w:val="EE0000"/>
        </w:rPr>
        <w:t>01.05.2025</w:t>
      </w:r>
      <w:r>
        <w:t xml:space="preserve"> zu entrichten.</w:t>
      </w:r>
    </w:p>
    <w:p w14:paraId="3C764710" w14:textId="4BD8D5D6" w:rsidR="00640128" w:rsidRDefault="00640128" w:rsidP="00640128">
      <w:pPr>
        <w:pStyle w:val="StandardWeb"/>
        <w:spacing w:after="0"/>
      </w:pPr>
      <w:r>
        <w:t>Bei der Kontrolle der Zahlungseingänge</w:t>
      </w:r>
      <w:r w:rsidR="004A7155">
        <w:t xml:space="preserve"> am </w:t>
      </w:r>
      <w:r w:rsidR="004A7155">
        <w:rPr>
          <w:color w:val="EE0000"/>
        </w:rPr>
        <w:t>02.05.2025</w:t>
      </w:r>
      <w:r>
        <w:t xml:space="preserve"> mussten wir feststellen, dass der Betrag für ihren Jahresbeitrag in Höhe von </w:t>
      </w:r>
      <w:r>
        <w:tab/>
      </w:r>
      <w:r>
        <w:tab/>
      </w:r>
      <w:r>
        <w:tab/>
      </w:r>
      <w:r w:rsidR="004A7155">
        <w:rPr>
          <w:color w:val="EE0000"/>
        </w:rPr>
        <w:t>211,23</w:t>
      </w:r>
      <w:r>
        <w:t xml:space="preserve"> €</w:t>
      </w:r>
    </w:p>
    <w:p w14:paraId="209113B8" w14:textId="77777777" w:rsidR="00640128" w:rsidRDefault="00640128" w:rsidP="00640128">
      <w:pPr>
        <w:pStyle w:val="StandardWeb"/>
        <w:spacing w:after="0"/>
      </w:pPr>
      <w:r>
        <w:t xml:space="preserve">noch nicht überwiesen wurde. </w:t>
      </w:r>
    </w:p>
    <w:p w14:paraId="78AE4AB0" w14:textId="77777777" w:rsidR="00640128" w:rsidRDefault="00640128" w:rsidP="00640128">
      <w:pPr>
        <w:pStyle w:val="StandardWeb"/>
        <w:spacing w:after="0"/>
      </w:pPr>
    </w:p>
    <w:p w14:paraId="275332AF" w14:textId="53D0FE79" w:rsidR="00640128" w:rsidRDefault="00640128" w:rsidP="00640128">
      <w:pPr>
        <w:pStyle w:val="StandardWeb"/>
        <w:spacing w:after="0"/>
      </w:pPr>
      <w:r>
        <w:t xml:space="preserve">Wir fordern sie auf, den offenen Gesamtbetrag plus Säumniszuschlag von 10,00 €. </w:t>
      </w:r>
    </w:p>
    <w:p w14:paraId="740BD18B" w14:textId="6A3BFD93" w:rsidR="00640128" w:rsidRDefault="00640128" w:rsidP="00640128">
      <w:pPr>
        <w:pStyle w:val="StandardWeb"/>
        <w:spacing w:after="0"/>
        <w:rPr>
          <w:b/>
          <w:bCs/>
          <w:u w:val="single"/>
        </w:rPr>
      </w:pPr>
      <w:r>
        <w:t xml:space="preserve">                                                   </w:t>
      </w:r>
      <w:r>
        <w:rPr>
          <w:b/>
          <w:bCs/>
          <w:u w:val="single"/>
        </w:rPr>
        <w:t xml:space="preserve">Gesamt: </w:t>
      </w:r>
      <w:r w:rsidR="004A7155">
        <w:rPr>
          <w:b/>
          <w:bCs/>
          <w:color w:val="EE0000"/>
          <w:u w:val="single"/>
        </w:rPr>
        <w:t>221,23</w:t>
      </w:r>
      <w:r>
        <w:rPr>
          <w:b/>
          <w:bCs/>
          <w:u w:val="single"/>
        </w:rPr>
        <w:t xml:space="preserve"> €</w:t>
      </w:r>
    </w:p>
    <w:p w14:paraId="0472BD6E" w14:textId="3339BF75" w:rsidR="00640128" w:rsidRDefault="00640128" w:rsidP="00640128">
      <w:pPr>
        <w:pStyle w:val="StandardWeb"/>
        <w:spacing w:after="0"/>
      </w:pPr>
      <w:r>
        <w:t xml:space="preserve">bis spätestens </w:t>
      </w:r>
      <w:r w:rsidR="004A7155">
        <w:rPr>
          <w:color w:val="EE0000"/>
        </w:rPr>
        <w:t xml:space="preserve">16.05.2025 </w:t>
      </w:r>
      <w:r>
        <w:t>auf unser Vereinskonto zu überweisen.</w:t>
      </w:r>
    </w:p>
    <w:p w14:paraId="40D9E939" w14:textId="465D053C" w:rsidR="00640128" w:rsidRDefault="00640128" w:rsidP="00640128">
      <w:pPr>
        <w:pStyle w:val="StandardWeb"/>
        <w:spacing w:after="0"/>
      </w:pPr>
      <w:r>
        <w:t xml:space="preserve">Noch einen Hinweis: wenn sie bis zum genannten Termin ihre Anforderung </w:t>
      </w:r>
      <w:r w:rsidR="00DC2F22">
        <w:t>des</w:t>
      </w:r>
      <w:r>
        <w:t xml:space="preserve"> Jahresbeitrag nicht beglichen haben, ist der Vorstand berechtigt, laut Pachtvertrag die Versorgung von Energie und Wasser einzustellen, indem wir diese vom Versorgungträger</w:t>
      </w:r>
      <w:r w:rsidRPr="00426C6F">
        <w:t xml:space="preserve"> </w:t>
      </w:r>
      <w:r>
        <w:t>abtrennen. Die entstehenden Kosten werden ihnen berechnet.</w:t>
      </w:r>
    </w:p>
    <w:p w14:paraId="02D4F565" w14:textId="77777777" w:rsidR="00640128" w:rsidRPr="00781068" w:rsidRDefault="00640128" w:rsidP="00640128">
      <w:pPr>
        <w:pStyle w:val="StandardWeb"/>
        <w:spacing w:after="0"/>
      </w:pPr>
    </w:p>
    <w:p w14:paraId="3ED6D452" w14:textId="77777777" w:rsidR="00640128" w:rsidRPr="00301C2C" w:rsidRDefault="00640128" w:rsidP="00640128">
      <w:pPr>
        <w:pStyle w:val="StandardWeb"/>
        <w:spacing w:after="0"/>
      </w:pPr>
      <w:r w:rsidRPr="00301C2C">
        <w:rPr>
          <w:rFonts w:ascii="Sylfaen" w:hAnsi="Sylfaen"/>
        </w:rPr>
        <w:t xml:space="preserve">Mit freundlichen Grüßen </w:t>
      </w:r>
    </w:p>
    <w:p w14:paraId="529C2335" w14:textId="2EED58A1" w:rsidR="00640128" w:rsidRPr="00301C2C" w:rsidRDefault="00640128" w:rsidP="00640128">
      <w:pPr>
        <w:pStyle w:val="StandardWeb"/>
        <w:spacing w:after="0"/>
        <w:rPr>
          <w:rFonts w:ascii="Sylfaen" w:hAnsi="Sylfaen"/>
        </w:rPr>
      </w:pPr>
      <w:r w:rsidRPr="00301C2C">
        <w:rPr>
          <w:rFonts w:ascii="Sylfaen" w:hAnsi="Sylfaen"/>
          <w:sz w:val="18"/>
          <w:szCs w:val="18"/>
        </w:rPr>
        <w:t>Vorsitzende</w:t>
      </w:r>
      <w:r>
        <w:rPr>
          <w:rFonts w:ascii="Sylfaen" w:hAnsi="Sylfaen"/>
          <w:sz w:val="18"/>
          <w:szCs w:val="18"/>
        </w:rPr>
        <w:t>r</w:t>
      </w:r>
    </w:p>
    <w:p w14:paraId="4AFF9BCB" w14:textId="77777777" w:rsidR="00640128" w:rsidRDefault="00640128" w:rsidP="00640128">
      <w:pPr>
        <w:spacing w:line="260" w:lineRule="exact"/>
        <w:ind w:right="-3"/>
        <w:rPr>
          <w:rFonts w:cs="Arial"/>
          <w:szCs w:val="22"/>
        </w:rPr>
        <w:sectPr w:rsidR="00640128" w:rsidSect="00640128">
          <w:headerReference w:type="default" r:id="rId8"/>
          <w:footerReference w:type="default" r:id="rId9"/>
          <w:type w:val="continuous"/>
          <w:pgSz w:w="11907" w:h="16840"/>
          <w:pgMar w:top="284" w:right="1134" w:bottom="953" w:left="1418" w:header="284" w:footer="567" w:gutter="0"/>
          <w:pgNumType w:start="1"/>
          <w:cols w:space="720"/>
          <w:docGrid w:linePitch="299"/>
        </w:sectPr>
      </w:pPr>
    </w:p>
    <w:p w14:paraId="4B089808" w14:textId="77777777" w:rsidR="00640128" w:rsidRPr="00843D8E" w:rsidRDefault="00640128" w:rsidP="00640128">
      <w:pPr>
        <w:spacing w:line="260" w:lineRule="exact"/>
        <w:ind w:right="-3"/>
        <w:rPr>
          <w:rFonts w:cs="Arial"/>
          <w:szCs w:val="22"/>
        </w:rPr>
      </w:pPr>
    </w:p>
    <w:p w14:paraId="537CD967" w14:textId="77777777" w:rsidR="00DE0142" w:rsidRPr="00640128" w:rsidRDefault="00DE0142" w:rsidP="00DE0142">
      <w:pPr>
        <w:pStyle w:val="berschrift1"/>
        <w:rPr>
          <w:sz w:val="24"/>
          <w:szCs w:val="24"/>
          <w:lang w:val="de-DE"/>
        </w:rPr>
      </w:pPr>
    </w:p>
    <w:p w14:paraId="4E727C96" w14:textId="77777777" w:rsidR="00D67741" w:rsidRPr="001A69A1" w:rsidRDefault="00D67741" w:rsidP="004518D3">
      <w:pPr>
        <w:spacing w:line="260" w:lineRule="exact"/>
        <w:ind w:right="-3"/>
        <w:rPr>
          <w:rFonts w:cs="Arial"/>
          <w:sz w:val="24"/>
          <w:szCs w:val="24"/>
        </w:rPr>
        <w:sectPr w:rsidR="00D67741" w:rsidRPr="001A69A1" w:rsidSect="00937316">
          <w:headerReference w:type="default" r:id="rId10"/>
          <w:footerReference w:type="default" r:id="rId11"/>
          <w:type w:val="continuous"/>
          <w:pgSz w:w="11907" w:h="16840"/>
          <w:pgMar w:top="284" w:right="1134" w:bottom="953" w:left="1418" w:header="284" w:footer="567" w:gutter="0"/>
          <w:pgNumType w:start="1"/>
          <w:cols w:space="720"/>
          <w:docGrid w:linePitch="299"/>
        </w:sectPr>
      </w:pPr>
    </w:p>
    <w:p w14:paraId="192270F8" w14:textId="77777777" w:rsidR="00D67741" w:rsidRPr="001A69A1" w:rsidRDefault="00D67741" w:rsidP="004518D3">
      <w:pPr>
        <w:spacing w:line="260" w:lineRule="exact"/>
        <w:ind w:right="-3"/>
        <w:rPr>
          <w:rFonts w:cs="Arial"/>
          <w:sz w:val="24"/>
          <w:szCs w:val="24"/>
        </w:rPr>
      </w:pPr>
    </w:p>
    <w:sectPr w:rsidR="00D67741" w:rsidRPr="001A69A1" w:rsidSect="00D67741">
      <w:type w:val="continuous"/>
      <w:pgSz w:w="11907" w:h="16840"/>
      <w:pgMar w:top="284" w:right="1134" w:bottom="1418" w:left="1418" w:header="284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C2185" w14:textId="77777777" w:rsidR="00F442E4" w:rsidRDefault="00F442E4">
      <w:r>
        <w:separator/>
      </w:r>
    </w:p>
  </w:endnote>
  <w:endnote w:type="continuationSeparator" w:id="0">
    <w:p w14:paraId="138968A3" w14:textId="77777777" w:rsidR="00F442E4" w:rsidRDefault="00F4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AFDD" w14:textId="77777777" w:rsidR="00640128" w:rsidRPr="00CC1A1E" w:rsidRDefault="00640128" w:rsidP="00CC1A1E">
    <w:pPr>
      <w:spacing w:before="240" w:after="240"/>
      <w:jc w:val="right"/>
      <w:rPr>
        <w:sz w:val="16"/>
      </w:rPr>
    </w:pPr>
    <w:r w:rsidRPr="00CC1A1E">
      <w:rPr>
        <w:sz w:val="16"/>
      </w:rPr>
      <w:t xml:space="preserve">Seiten </w:t>
    </w:r>
    <w:r w:rsidRPr="00CC1A1E">
      <w:rPr>
        <w:sz w:val="16"/>
      </w:rPr>
      <w:fldChar w:fldCharType="begin"/>
    </w:r>
    <w:r w:rsidRPr="00CC1A1E">
      <w:rPr>
        <w:sz w:val="16"/>
      </w:rPr>
      <w:instrText xml:space="preserve"> PAGE  \* Arabic  \* MERGEFORMAT </w:instrText>
    </w:r>
    <w:r w:rsidRPr="00CC1A1E">
      <w:rPr>
        <w:sz w:val="16"/>
      </w:rPr>
      <w:fldChar w:fldCharType="separate"/>
    </w:r>
    <w:r>
      <w:rPr>
        <w:noProof/>
        <w:sz w:val="16"/>
      </w:rPr>
      <w:t>1</w:t>
    </w:r>
    <w:r w:rsidRPr="00CC1A1E">
      <w:rPr>
        <w:sz w:val="16"/>
      </w:rPr>
      <w:fldChar w:fldCharType="end"/>
    </w:r>
    <w:r w:rsidRPr="00CC1A1E">
      <w:rPr>
        <w:sz w:val="16"/>
      </w:rPr>
      <w:t xml:space="preserve"> von </w:t>
    </w:r>
    <w:fldSimple w:instr=" NUMPAGES  \* Arabic  \* MERGEFORMAT ">
      <w:r w:rsidRPr="003F2620">
        <w:rPr>
          <w:noProof/>
          <w:sz w:val="16"/>
        </w:rPr>
        <w:t>2</w:t>
      </w:r>
    </w:fldSimple>
  </w:p>
  <w:tbl>
    <w:tblPr>
      <w:tblW w:w="9617" w:type="dxa"/>
      <w:tblBorders>
        <w:top w:val="single" w:sz="4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6"/>
      <w:gridCol w:w="2357"/>
      <w:gridCol w:w="2368"/>
      <w:gridCol w:w="2566"/>
    </w:tblGrid>
    <w:tr w:rsidR="00640128" w:rsidRPr="00ED3440" w14:paraId="76E5FA43" w14:textId="77777777" w:rsidTr="00C031B8">
      <w:trPr>
        <w:trHeight w:val="1100"/>
      </w:trPr>
      <w:tc>
        <w:tcPr>
          <w:tcW w:w="2326" w:type="dxa"/>
        </w:tcPr>
        <w:p w14:paraId="467F7C83" w14:textId="77777777" w:rsidR="00640128" w:rsidRDefault="00640128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Vorsitzender</w:t>
          </w:r>
        </w:p>
        <w:p w14:paraId="23D89584" w14:textId="77777777" w:rsidR="00640128" w:rsidRDefault="00640128" w:rsidP="001A1DA1">
          <w:pPr>
            <w:pStyle w:val="Fuzeile"/>
            <w:rPr>
              <w:sz w:val="16"/>
            </w:rPr>
          </w:pPr>
          <w:r>
            <w:rPr>
              <w:sz w:val="16"/>
            </w:rPr>
            <w:t>Bernd Hergenhan</w:t>
          </w:r>
          <w:r>
            <w:rPr>
              <w:sz w:val="16"/>
            </w:rPr>
            <w:br/>
          </w:r>
        </w:p>
        <w:p w14:paraId="46ECC052" w14:textId="77777777" w:rsidR="00640128" w:rsidRPr="00ED3440" w:rsidRDefault="00640128">
          <w:pPr>
            <w:pStyle w:val="Fuzeile"/>
            <w:rPr>
              <w:sz w:val="16"/>
            </w:rPr>
          </w:pPr>
          <w:r>
            <w:rPr>
              <w:sz w:val="16"/>
            </w:rPr>
            <w:br/>
          </w:r>
        </w:p>
      </w:tc>
      <w:tc>
        <w:tcPr>
          <w:tcW w:w="2357" w:type="dxa"/>
        </w:tcPr>
        <w:p w14:paraId="039ADBB1" w14:textId="77777777" w:rsidR="00640128" w:rsidRDefault="00640128" w:rsidP="001A1DA1">
          <w:pPr>
            <w:pStyle w:val="Fuzeile"/>
            <w:rPr>
              <w:sz w:val="16"/>
            </w:rPr>
          </w:pPr>
          <w:r>
            <w:rPr>
              <w:sz w:val="16"/>
            </w:rPr>
            <w:t>Sitz des Vereins</w:t>
          </w:r>
        </w:p>
        <w:p w14:paraId="66EAB6DE" w14:textId="77777777" w:rsidR="00640128" w:rsidRPr="00ED3440" w:rsidRDefault="00640128" w:rsidP="001A1DA1">
          <w:pPr>
            <w:pStyle w:val="Fuzeile"/>
            <w:rPr>
              <w:sz w:val="16"/>
            </w:rPr>
          </w:pPr>
          <w:r>
            <w:rPr>
              <w:sz w:val="16"/>
            </w:rPr>
            <w:t>Greiz</w:t>
          </w:r>
          <w:r>
            <w:rPr>
              <w:sz w:val="16"/>
            </w:rPr>
            <w:br/>
          </w:r>
        </w:p>
      </w:tc>
      <w:tc>
        <w:tcPr>
          <w:tcW w:w="2368" w:type="dxa"/>
        </w:tcPr>
        <w:p w14:paraId="55764ADF" w14:textId="77777777" w:rsidR="00640128" w:rsidRDefault="00640128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Volksbank Vogtland e.G.</w:t>
          </w:r>
          <w:r>
            <w:rPr>
              <w:sz w:val="16"/>
            </w:rPr>
            <w:br/>
            <w:t xml:space="preserve">       IBAN</w:t>
          </w:r>
        </w:p>
        <w:p w14:paraId="36234041" w14:textId="77777777" w:rsidR="00640128" w:rsidRDefault="00640128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DE07870958245082589009</w:t>
          </w:r>
          <w:r>
            <w:rPr>
              <w:sz w:val="16"/>
            </w:rPr>
            <w:br/>
            <w:t xml:space="preserve">       BIC: GENODEF1P1 </w:t>
          </w:r>
        </w:p>
        <w:p w14:paraId="0164BF08" w14:textId="77777777" w:rsidR="00640128" w:rsidRPr="00ED3440" w:rsidRDefault="00640128">
          <w:pPr>
            <w:pStyle w:val="Fuzeile"/>
            <w:rPr>
              <w:sz w:val="16"/>
            </w:rPr>
          </w:pPr>
        </w:p>
      </w:tc>
      <w:tc>
        <w:tcPr>
          <w:tcW w:w="2566" w:type="dxa"/>
        </w:tcPr>
        <w:p w14:paraId="110138FA" w14:textId="77777777" w:rsidR="00640128" w:rsidRDefault="00640128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St.-Nr. 161/141/20484</w:t>
          </w:r>
        </w:p>
        <w:p w14:paraId="76F38298" w14:textId="77777777" w:rsidR="00640128" w:rsidRPr="00ED3440" w:rsidRDefault="00640128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Vereinsregister Nr.220064</w:t>
          </w:r>
          <w:r w:rsidRPr="00ED3440">
            <w:rPr>
              <w:sz w:val="16"/>
            </w:rPr>
            <w:br/>
          </w:r>
          <w:r>
            <w:rPr>
              <w:sz w:val="16"/>
            </w:rPr>
            <w:t xml:space="preserve">              </w:t>
          </w:r>
          <w:r w:rsidRPr="00ED3440">
            <w:rPr>
              <w:sz w:val="16"/>
            </w:rPr>
            <w:t>Amtsger</w:t>
          </w:r>
          <w:r>
            <w:rPr>
              <w:sz w:val="16"/>
            </w:rPr>
            <w:t>icht Greiz</w:t>
          </w:r>
          <w:r>
            <w:rPr>
              <w:sz w:val="16"/>
            </w:rPr>
            <w:br/>
          </w:r>
        </w:p>
      </w:tc>
    </w:tr>
  </w:tbl>
  <w:p w14:paraId="6FBEDA4B" w14:textId="77777777" w:rsidR="00640128" w:rsidRPr="00CC1A1E" w:rsidRDefault="00640128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42E7D" w14:textId="77777777" w:rsidR="00CC1A1E" w:rsidRPr="00CC1A1E" w:rsidRDefault="00CC1A1E" w:rsidP="00CC1A1E">
    <w:pPr>
      <w:spacing w:before="240" w:after="240"/>
      <w:jc w:val="right"/>
      <w:rPr>
        <w:sz w:val="16"/>
      </w:rPr>
    </w:pPr>
    <w:r w:rsidRPr="00CC1A1E">
      <w:rPr>
        <w:sz w:val="16"/>
      </w:rPr>
      <w:t xml:space="preserve">Seiten </w:t>
    </w:r>
    <w:r w:rsidR="004B4E19" w:rsidRPr="00CC1A1E">
      <w:rPr>
        <w:sz w:val="16"/>
      </w:rPr>
      <w:fldChar w:fldCharType="begin"/>
    </w:r>
    <w:r w:rsidRPr="00CC1A1E">
      <w:rPr>
        <w:sz w:val="16"/>
      </w:rPr>
      <w:instrText xml:space="preserve"> PAGE  \* Arabic  \* MERGEFORMAT </w:instrText>
    </w:r>
    <w:r w:rsidR="004B4E19" w:rsidRPr="00CC1A1E">
      <w:rPr>
        <w:sz w:val="16"/>
      </w:rPr>
      <w:fldChar w:fldCharType="separate"/>
    </w:r>
    <w:r w:rsidR="001A69A1">
      <w:rPr>
        <w:noProof/>
        <w:sz w:val="16"/>
      </w:rPr>
      <w:t>2</w:t>
    </w:r>
    <w:r w:rsidR="004B4E19" w:rsidRPr="00CC1A1E">
      <w:rPr>
        <w:sz w:val="16"/>
      </w:rPr>
      <w:fldChar w:fldCharType="end"/>
    </w:r>
    <w:r w:rsidRPr="00CC1A1E">
      <w:rPr>
        <w:sz w:val="16"/>
      </w:rPr>
      <w:t xml:space="preserve"> von </w:t>
    </w:r>
    <w:fldSimple w:instr=" NUMPAGES  \* Arabic  \* MERGEFORMAT ">
      <w:r w:rsidR="001A69A1" w:rsidRPr="001A69A1">
        <w:rPr>
          <w:noProof/>
          <w:sz w:val="16"/>
        </w:rPr>
        <w:t>2</w:t>
      </w:r>
    </w:fldSimple>
  </w:p>
  <w:tbl>
    <w:tblPr>
      <w:tblW w:w="9617" w:type="dxa"/>
      <w:tblBorders>
        <w:top w:val="single" w:sz="4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6"/>
      <w:gridCol w:w="2357"/>
      <w:gridCol w:w="2368"/>
      <w:gridCol w:w="2566"/>
    </w:tblGrid>
    <w:tr w:rsidR="00BF07AA" w:rsidRPr="00ED3440" w14:paraId="2169BB60" w14:textId="77777777" w:rsidTr="00C031B8">
      <w:trPr>
        <w:trHeight w:val="1100"/>
      </w:trPr>
      <w:tc>
        <w:tcPr>
          <w:tcW w:w="2326" w:type="dxa"/>
        </w:tcPr>
        <w:p w14:paraId="0ED83573" w14:textId="77777777" w:rsidR="00C5563D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Vorsitzender</w:t>
          </w:r>
        </w:p>
        <w:p w14:paraId="17872D8F" w14:textId="77777777" w:rsidR="00C5563D" w:rsidRDefault="00462EAA">
          <w:pPr>
            <w:pStyle w:val="Fuzeile"/>
            <w:rPr>
              <w:sz w:val="16"/>
            </w:rPr>
          </w:pPr>
          <w:r>
            <w:rPr>
              <w:sz w:val="16"/>
            </w:rPr>
            <w:t>Bernd Hergenhan</w:t>
          </w:r>
          <w:r w:rsidR="00C5563D">
            <w:rPr>
              <w:sz w:val="16"/>
            </w:rPr>
            <w:br/>
            <w:t>Sitz des Verbandes</w:t>
          </w:r>
        </w:p>
        <w:p w14:paraId="37EB83F1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Greiz</w:t>
          </w:r>
          <w:r>
            <w:rPr>
              <w:sz w:val="16"/>
            </w:rPr>
            <w:br/>
          </w:r>
        </w:p>
      </w:tc>
      <w:tc>
        <w:tcPr>
          <w:tcW w:w="2357" w:type="dxa"/>
        </w:tcPr>
        <w:p w14:paraId="613188D8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Telefon</w:t>
          </w:r>
          <w:r w:rsidR="00462EAA">
            <w:rPr>
              <w:sz w:val="16"/>
            </w:rPr>
            <w:t>:</w:t>
          </w:r>
          <w:r w:rsidR="00236DB2">
            <w:rPr>
              <w:sz w:val="16"/>
            </w:rPr>
            <w:t xml:space="preserve">  017683094006</w:t>
          </w:r>
        </w:p>
        <w:p w14:paraId="445BAD92" w14:textId="77777777" w:rsidR="00CC1A1E" w:rsidRPr="00ED3440" w:rsidRDefault="00462EAA">
          <w:pPr>
            <w:pStyle w:val="Fuzeile"/>
            <w:rPr>
              <w:sz w:val="16"/>
            </w:rPr>
          </w:pPr>
          <w:r>
            <w:rPr>
              <w:sz w:val="16"/>
            </w:rPr>
            <w:t>E Mail:</w:t>
          </w:r>
          <w:r w:rsidR="006213A8">
            <w:rPr>
              <w:sz w:val="16"/>
            </w:rPr>
            <w:t xml:space="preserve">                              </w:t>
          </w:r>
          <w:r w:rsidR="00C5563D">
            <w:rPr>
              <w:sz w:val="16"/>
            </w:rPr>
            <w:t>greizer-gartenfreunde@web.de</w:t>
          </w:r>
          <w:r w:rsidR="00F2086A">
            <w:rPr>
              <w:sz w:val="16"/>
            </w:rPr>
            <w:br/>
          </w:r>
          <w:r w:rsidR="00236DB2">
            <w:rPr>
              <w:sz w:val="16"/>
            </w:rPr>
            <w:t>berndhergenhan@web.de</w:t>
          </w:r>
        </w:p>
      </w:tc>
      <w:tc>
        <w:tcPr>
          <w:tcW w:w="2368" w:type="dxa"/>
        </w:tcPr>
        <w:p w14:paraId="0C1E917C" w14:textId="77777777" w:rsidR="00B97CBC" w:rsidRDefault="005A26DE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</w:t>
          </w:r>
          <w:r w:rsidR="00CB1A69">
            <w:rPr>
              <w:sz w:val="16"/>
            </w:rPr>
            <w:t xml:space="preserve">Sparkasse </w:t>
          </w:r>
          <w:r w:rsidR="00574A25">
            <w:rPr>
              <w:sz w:val="16"/>
            </w:rPr>
            <w:t>Gera</w:t>
          </w:r>
          <w:r w:rsidR="00CB1A69">
            <w:rPr>
              <w:sz w:val="16"/>
            </w:rPr>
            <w:t>-Greiz</w:t>
          </w:r>
          <w:r w:rsidR="00C5563D">
            <w:rPr>
              <w:sz w:val="16"/>
            </w:rPr>
            <w:br/>
          </w:r>
          <w:r w:rsidR="00B97CBC">
            <w:rPr>
              <w:sz w:val="16"/>
            </w:rPr>
            <w:t xml:space="preserve">       IBAN</w:t>
          </w:r>
        </w:p>
        <w:p w14:paraId="0BBFF48D" w14:textId="77777777" w:rsidR="00CC1A1E" w:rsidRDefault="00766376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DE95830500000014045044</w:t>
          </w:r>
          <w:r w:rsidR="00C5563D">
            <w:rPr>
              <w:sz w:val="16"/>
            </w:rPr>
            <w:br/>
          </w:r>
          <w:r w:rsidR="005A26DE">
            <w:rPr>
              <w:sz w:val="16"/>
            </w:rPr>
            <w:t xml:space="preserve">      </w:t>
          </w:r>
          <w:r w:rsidR="00B97CBC">
            <w:rPr>
              <w:sz w:val="16"/>
            </w:rPr>
            <w:t xml:space="preserve"> BIC: HELADEF1GER</w:t>
          </w:r>
          <w:r w:rsidR="005A26DE">
            <w:rPr>
              <w:sz w:val="16"/>
            </w:rPr>
            <w:t xml:space="preserve"> </w:t>
          </w:r>
        </w:p>
        <w:p w14:paraId="5E158908" w14:textId="77777777" w:rsidR="00C5563D" w:rsidRPr="00ED3440" w:rsidRDefault="00C5563D">
          <w:pPr>
            <w:pStyle w:val="Fuzeile"/>
            <w:rPr>
              <w:sz w:val="16"/>
            </w:rPr>
          </w:pPr>
        </w:p>
      </w:tc>
      <w:tc>
        <w:tcPr>
          <w:tcW w:w="2566" w:type="dxa"/>
        </w:tcPr>
        <w:p w14:paraId="7B36E081" w14:textId="77777777" w:rsidR="00BF07AA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St.-Nr. 161/142/15116</w:t>
          </w:r>
        </w:p>
        <w:p w14:paraId="034FA496" w14:textId="77777777" w:rsidR="00CC1A1E" w:rsidRPr="00ED3440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</w:t>
          </w:r>
          <w:r w:rsidR="00CB1A69">
            <w:rPr>
              <w:sz w:val="16"/>
            </w:rPr>
            <w:t>Vereinsregister Nr.</w:t>
          </w:r>
          <w:r w:rsidR="00C031B8">
            <w:rPr>
              <w:sz w:val="16"/>
            </w:rPr>
            <w:t>220</w:t>
          </w:r>
          <w:r w:rsidR="00CB1A69">
            <w:rPr>
              <w:sz w:val="16"/>
            </w:rPr>
            <w:t>153</w:t>
          </w:r>
          <w:r w:rsidR="00CC1A1E" w:rsidRPr="00ED3440">
            <w:rPr>
              <w:sz w:val="16"/>
            </w:rPr>
            <w:br/>
          </w:r>
          <w:r>
            <w:rPr>
              <w:sz w:val="16"/>
            </w:rPr>
            <w:t xml:space="preserve">              </w:t>
          </w:r>
          <w:r w:rsidR="00CC1A1E" w:rsidRPr="00ED3440">
            <w:rPr>
              <w:sz w:val="16"/>
            </w:rPr>
            <w:t>Amtsger</w:t>
          </w:r>
          <w:r w:rsidR="00CB1A69">
            <w:rPr>
              <w:sz w:val="16"/>
            </w:rPr>
            <w:t>icht Greiz</w:t>
          </w:r>
          <w:r w:rsidR="00CB1A69">
            <w:rPr>
              <w:sz w:val="16"/>
            </w:rPr>
            <w:br/>
          </w:r>
        </w:p>
      </w:tc>
    </w:tr>
  </w:tbl>
  <w:p w14:paraId="70462425" w14:textId="77777777" w:rsidR="00CC1A1E" w:rsidRPr="00CC1A1E" w:rsidRDefault="00CC1A1E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5557C" w14:textId="77777777" w:rsidR="00F442E4" w:rsidRDefault="00F442E4">
      <w:r>
        <w:separator/>
      </w:r>
    </w:p>
  </w:footnote>
  <w:footnote w:type="continuationSeparator" w:id="0">
    <w:p w14:paraId="5CBA0CDF" w14:textId="77777777" w:rsidR="00F442E4" w:rsidRDefault="00F44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D4A38" w14:textId="77777777" w:rsidR="00640128" w:rsidRDefault="00640128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0" wp14:anchorId="18C5BBDC" wp14:editId="74C4AA21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52095" cy="0"/>
              <wp:effectExtent l="8890" t="12700" r="5715" b="6350"/>
              <wp:wrapSquare wrapText="bothSides"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5F0F34" id="Line 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21pt" to="34.0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0" wp14:anchorId="37BFB192" wp14:editId="500BF200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79705" cy="0"/>
              <wp:effectExtent l="8890" t="7620" r="11430" b="11430"/>
              <wp:wrapSquare wrapText="bothSides"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B3FD83" id="Line 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95.35pt" to="28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0" wp14:anchorId="754FBA2C" wp14:editId="0EA61177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0"/>
              <wp:effectExtent l="8890" t="8890" r="11430" b="10160"/>
              <wp:wrapSquare wrapText="bothSides"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32D0BB" id="Line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" o:allowoverlap="f">
              <w10:wrap type="square"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0775" w14:textId="09131983" w:rsidR="006B547B" w:rsidRDefault="00DC2F2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0" wp14:anchorId="66DD6620" wp14:editId="2DA75FCD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52095" cy="0"/>
              <wp:effectExtent l="8890" t="12700" r="5715" b="6350"/>
              <wp:wrapSquare wrapText="bothSides"/>
              <wp:docPr id="131925050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D728E0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21pt" to="34.0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56A3D63B" wp14:editId="14B0396C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79705" cy="0"/>
              <wp:effectExtent l="8890" t="7620" r="11430" b="11430"/>
              <wp:wrapSquare wrapText="bothSides"/>
              <wp:docPr id="3979387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491A1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95.35pt" to="28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 wp14:anchorId="665E71E5" wp14:editId="3917D3F8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0"/>
              <wp:effectExtent l="8890" t="8890" r="11430" b="10160"/>
              <wp:wrapSquare wrapText="bothSides"/>
              <wp:docPr id="104300593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7F369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" o:allowoverlap="f">
              <w10:wrap type="square"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D038C"/>
    <w:multiLevelType w:val="hybridMultilevel"/>
    <w:tmpl w:val="A5C4D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45785"/>
    <w:multiLevelType w:val="multilevel"/>
    <w:tmpl w:val="8C0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493903">
    <w:abstractNumId w:val="0"/>
  </w:num>
  <w:num w:numId="2" w16cid:durableId="144323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1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39"/>
    <w:rsid w:val="00011B08"/>
    <w:rsid w:val="00022C33"/>
    <w:rsid w:val="0002655F"/>
    <w:rsid w:val="00057E16"/>
    <w:rsid w:val="000709E1"/>
    <w:rsid w:val="00072370"/>
    <w:rsid w:val="00073380"/>
    <w:rsid w:val="000771E0"/>
    <w:rsid w:val="00081073"/>
    <w:rsid w:val="000C23F0"/>
    <w:rsid w:val="000C4DD2"/>
    <w:rsid w:val="000C6469"/>
    <w:rsid w:val="000D27BB"/>
    <w:rsid w:val="000E4A9B"/>
    <w:rsid w:val="000E7275"/>
    <w:rsid w:val="000F1D35"/>
    <w:rsid w:val="000F492F"/>
    <w:rsid w:val="000F57A8"/>
    <w:rsid w:val="00100DA7"/>
    <w:rsid w:val="00144CAF"/>
    <w:rsid w:val="001543CB"/>
    <w:rsid w:val="00164C73"/>
    <w:rsid w:val="00167F68"/>
    <w:rsid w:val="001724E8"/>
    <w:rsid w:val="00197A67"/>
    <w:rsid w:val="001A69A1"/>
    <w:rsid w:val="001C1A19"/>
    <w:rsid w:val="001C6B99"/>
    <w:rsid w:val="001F7FF3"/>
    <w:rsid w:val="00233A5B"/>
    <w:rsid w:val="00236DB2"/>
    <w:rsid w:val="00263C82"/>
    <w:rsid w:val="00270932"/>
    <w:rsid w:val="00272D7E"/>
    <w:rsid w:val="00285364"/>
    <w:rsid w:val="002A3986"/>
    <w:rsid w:val="002B7A15"/>
    <w:rsid w:val="002C4845"/>
    <w:rsid w:val="002C558A"/>
    <w:rsid w:val="002D178F"/>
    <w:rsid w:val="002F7BD9"/>
    <w:rsid w:val="003124FD"/>
    <w:rsid w:val="00331D2D"/>
    <w:rsid w:val="00343F3C"/>
    <w:rsid w:val="0036181A"/>
    <w:rsid w:val="00366566"/>
    <w:rsid w:val="00367C67"/>
    <w:rsid w:val="00370EE0"/>
    <w:rsid w:val="00377240"/>
    <w:rsid w:val="00377E53"/>
    <w:rsid w:val="00380884"/>
    <w:rsid w:val="0039249B"/>
    <w:rsid w:val="003A338A"/>
    <w:rsid w:val="003B22E0"/>
    <w:rsid w:val="003B3D63"/>
    <w:rsid w:val="003B6A9F"/>
    <w:rsid w:val="003C1422"/>
    <w:rsid w:val="003C72ED"/>
    <w:rsid w:val="003C7B55"/>
    <w:rsid w:val="003E2B0E"/>
    <w:rsid w:val="003E7CE7"/>
    <w:rsid w:val="003F4837"/>
    <w:rsid w:val="00403AD9"/>
    <w:rsid w:val="0041324C"/>
    <w:rsid w:val="004518D3"/>
    <w:rsid w:val="004548EF"/>
    <w:rsid w:val="0045505B"/>
    <w:rsid w:val="0046163D"/>
    <w:rsid w:val="00462C37"/>
    <w:rsid w:val="00462EAA"/>
    <w:rsid w:val="00464457"/>
    <w:rsid w:val="004A3D95"/>
    <w:rsid w:val="004A7155"/>
    <w:rsid w:val="004B0767"/>
    <w:rsid w:val="004B4E19"/>
    <w:rsid w:val="004E1A4D"/>
    <w:rsid w:val="004E757E"/>
    <w:rsid w:val="004F324A"/>
    <w:rsid w:val="00500A96"/>
    <w:rsid w:val="00511005"/>
    <w:rsid w:val="00522AE4"/>
    <w:rsid w:val="00522FBA"/>
    <w:rsid w:val="00526B69"/>
    <w:rsid w:val="00526BDD"/>
    <w:rsid w:val="005358D5"/>
    <w:rsid w:val="00574A25"/>
    <w:rsid w:val="00577A8A"/>
    <w:rsid w:val="00587F29"/>
    <w:rsid w:val="00590D22"/>
    <w:rsid w:val="00590F80"/>
    <w:rsid w:val="00595D0A"/>
    <w:rsid w:val="005A26DE"/>
    <w:rsid w:val="005D1884"/>
    <w:rsid w:val="005D4BB8"/>
    <w:rsid w:val="005F3F82"/>
    <w:rsid w:val="006213A8"/>
    <w:rsid w:val="006235AF"/>
    <w:rsid w:val="0062647C"/>
    <w:rsid w:val="006302E7"/>
    <w:rsid w:val="00631AF0"/>
    <w:rsid w:val="00640128"/>
    <w:rsid w:val="00641049"/>
    <w:rsid w:val="006459A3"/>
    <w:rsid w:val="00647409"/>
    <w:rsid w:val="006525F3"/>
    <w:rsid w:val="00670B78"/>
    <w:rsid w:val="00675938"/>
    <w:rsid w:val="00692A7C"/>
    <w:rsid w:val="006A339E"/>
    <w:rsid w:val="006A53C3"/>
    <w:rsid w:val="006A70FE"/>
    <w:rsid w:val="006B1DCD"/>
    <w:rsid w:val="006B547B"/>
    <w:rsid w:val="006C1149"/>
    <w:rsid w:val="006C3EBB"/>
    <w:rsid w:val="006C5F0C"/>
    <w:rsid w:val="006D6AD0"/>
    <w:rsid w:val="006F357B"/>
    <w:rsid w:val="006F3796"/>
    <w:rsid w:val="00701DA7"/>
    <w:rsid w:val="007336ED"/>
    <w:rsid w:val="0075074D"/>
    <w:rsid w:val="007519BE"/>
    <w:rsid w:val="00766376"/>
    <w:rsid w:val="0077693C"/>
    <w:rsid w:val="00776B37"/>
    <w:rsid w:val="00780B67"/>
    <w:rsid w:val="00784D47"/>
    <w:rsid w:val="007A53B3"/>
    <w:rsid w:val="007C0C4C"/>
    <w:rsid w:val="007C1D21"/>
    <w:rsid w:val="007D7E4A"/>
    <w:rsid w:val="007E0A0C"/>
    <w:rsid w:val="007E31A0"/>
    <w:rsid w:val="007F50CB"/>
    <w:rsid w:val="00823E14"/>
    <w:rsid w:val="00843D8E"/>
    <w:rsid w:val="00851F15"/>
    <w:rsid w:val="00852E06"/>
    <w:rsid w:val="008557A4"/>
    <w:rsid w:val="008A7207"/>
    <w:rsid w:val="008B58D0"/>
    <w:rsid w:val="008E3C05"/>
    <w:rsid w:val="008E4E6F"/>
    <w:rsid w:val="008E763F"/>
    <w:rsid w:val="009005EF"/>
    <w:rsid w:val="0090485B"/>
    <w:rsid w:val="00907AFE"/>
    <w:rsid w:val="009104C3"/>
    <w:rsid w:val="00923DAA"/>
    <w:rsid w:val="00924039"/>
    <w:rsid w:val="0093279C"/>
    <w:rsid w:val="0093539E"/>
    <w:rsid w:val="00937316"/>
    <w:rsid w:val="00951BE6"/>
    <w:rsid w:val="00996192"/>
    <w:rsid w:val="009978DE"/>
    <w:rsid w:val="00997D4E"/>
    <w:rsid w:val="009B5231"/>
    <w:rsid w:val="009B71A0"/>
    <w:rsid w:val="009C1AE1"/>
    <w:rsid w:val="009C3A9F"/>
    <w:rsid w:val="009D23D7"/>
    <w:rsid w:val="009D5FE4"/>
    <w:rsid w:val="009D6441"/>
    <w:rsid w:val="009D69F9"/>
    <w:rsid w:val="009E224A"/>
    <w:rsid w:val="009E3A9B"/>
    <w:rsid w:val="009E40C3"/>
    <w:rsid w:val="009E5C40"/>
    <w:rsid w:val="009E7C20"/>
    <w:rsid w:val="009F6B6F"/>
    <w:rsid w:val="00A23932"/>
    <w:rsid w:val="00A56651"/>
    <w:rsid w:val="00A6143A"/>
    <w:rsid w:val="00A720C3"/>
    <w:rsid w:val="00A84012"/>
    <w:rsid w:val="00A92346"/>
    <w:rsid w:val="00A957A1"/>
    <w:rsid w:val="00AA11EE"/>
    <w:rsid w:val="00AC04B1"/>
    <w:rsid w:val="00AD0C75"/>
    <w:rsid w:val="00AF2375"/>
    <w:rsid w:val="00B007DB"/>
    <w:rsid w:val="00B1369B"/>
    <w:rsid w:val="00B13739"/>
    <w:rsid w:val="00B25FD8"/>
    <w:rsid w:val="00B306C4"/>
    <w:rsid w:val="00B47BD8"/>
    <w:rsid w:val="00B47E68"/>
    <w:rsid w:val="00B509E0"/>
    <w:rsid w:val="00B60DEC"/>
    <w:rsid w:val="00B65242"/>
    <w:rsid w:val="00B86E6D"/>
    <w:rsid w:val="00B97159"/>
    <w:rsid w:val="00B97CBC"/>
    <w:rsid w:val="00BA03BB"/>
    <w:rsid w:val="00BB17D7"/>
    <w:rsid w:val="00BD213D"/>
    <w:rsid w:val="00BD2FE3"/>
    <w:rsid w:val="00BD4470"/>
    <w:rsid w:val="00BE3EC9"/>
    <w:rsid w:val="00BF07AA"/>
    <w:rsid w:val="00C00EB5"/>
    <w:rsid w:val="00C02C51"/>
    <w:rsid w:val="00C031B8"/>
    <w:rsid w:val="00C13194"/>
    <w:rsid w:val="00C26679"/>
    <w:rsid w:val="00C27229"/>
    <w:rsid w:val="00C37498"/>
    <w:rsid w:val="00C44873"/>
    <w:rsid w:val="00C51180"/>
    <w:rsid w:val="00C52DF0"/>
    <w:rsid w:val="00C5563D"/>
    <w:rsid w:val="00C64099"/>
    <w:rsid w:val="00C97617"/>
    <w:rsid w:val="00CA7AB3"/>
    <w:rsid w:val="00CB060C"/>
    <w:rsid w:val="00CB1A69"/>
    <w:rsid w:val="00CC1A1E"/>
    <w:rsid w:val="00CC6CA8"/>
    <w:rsid w:val="00CD60CE"/>
    <w:rsid w:val="00CD7AF9"/>
    <w:rsid w:val="00CE367E"/>
    <w:rsid w:val="00CE48BC"/>
    <w:rsid w:val="00CE7E4D"/>
    <w:rsid w:val="00D3613B"/>
    <w:rsid w:val="00D67741"/>
    <w:rsid w:val="00D94015"/>
    <w:rsid w:val="00D97E4A"/>
    <w:rsid w:val="00DA6CD4"/>
    <w:rsid w:val="00DB48BB"/>
    <w:rsid w:val="00DC05E0"/>
    <w:rsid w:val="00DC2992"/>
    <w:rsid w:val="00DC2F22"/>
    <w:rsid w:val="00DD00D8"/>
    <w:rsid w:val="00DD786E"/>
    <w:rsid w:val="00DE0142"/>
    <w:rsid w:val="00DF3510"/>
    <w:rsid w:val="00E02035"/>
    <w:rsid w:val="00E10972"/>
    <w:rsid w:val="00E153A7"/>
    <w:rsid w:val="00E20FF9"/>
    <w:rsid w:val="00E2579A"/>
    <w:rsid w:val="00E26C4F"/>
    <w:rsid w:val="00E41DC3"/>
    <w:rsid w:val="00E5672E"/>
    <w:rsid w:val="00E63510"/>
    <w:rsid w:val="00E805F2"/>
    <w:rsid w:val="00E8098E"/>
    <w:rsid w:val="00E82182"/>
    <w:rsid w:val="00E95726"/>
    <w:rsid w:val="00EB4D5F"/>
    <w:rsid w:val="00EB597A"/>
    <w:rsid w:val="00EB5FF2"/>
    <w:rsid w:val="00ED03E9"/>
    <w:rsid w:val="00ED3440"/>
    <w:rsid w:val="00EF19CE"/>
    <w:rsid w:val="00F07441"/>
    <w:rsid w:val="00F07DE1"/>
    <w:rsid w:val="00F2086A"/>
    <w:rsid w:val="00F23DB2"/>
    <w:rsid w:val="00F338D6"/>
    <w:rsid w:val="00F41B93"/>
    <w:rsid w:val="00F442E4"/>
    <w:rsid w:val="00F47CA8"/>
    <w:rsid w:val="00F562FB"/>
    <w:rsid w:val="00F57C45"/>
    <w:rsid w:val="00F60E1E"/>
    <w:rsid w:val="00F62586"/>
    <w:rsid w:val="00F81A76"/>
    <w:rsid w:val="00F92C5C"/>
    <w:rsid w:val="00F92D12"/>
    <w:rsid w:val="00F94CB9"/>
    <w:rsid w:val="00FA4DE6"/>
    <w:rsid w:val="00FC3142"/>
    <w:rsid w:val="00FC5664"/>
    <w:rsid w:val="00FD07EC"/>
    <w:rsid w:val="00FE1C00"/>
    <w:rsid w:val="00FE2575"/>
    <w:rsid w:val="00FE5AB8"/>
    <w:rsid w:val="00FF317B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B1302"/>
  <w15:docId w15:val="{94470455-AB55-4C5B-BAEA-4C7EF8FE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593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F41B93"/>
    <w:pPr>
      <w:keepNext/>
      <w:spacing w:before="100"/>
      <w:outlineLvl w:val="0"/>
    </w:pPr>
    <w:rPr>
      <w:rFonts w:cs="Arial"/>
      <w:sz w:val="32"/>
      <w:lang w:val="fr-FR"/>
    </w:rPr>
  </w:style>
  <w:style w:type="paragraph" w:styleId="berschrift2">
    <w:name w:val="heading 2"/>
    <w:basedOn w:val="Standard"/>
    <w:next w:val="Standard"/>
    <w:qFormat/>
    <w:rsid w:val="00F41B93"/>
    <w:pPr>
      <w:keepNext/>
      <w:spacing w:before="240" w:line="240" w:lineRule="atLeast"/>
      <w:ind w:left="709"/>
      <w:jc w:val="right"/>
      <w:outlineLvl w:val="1"/>
    </w:pPr>
    <w:rPr>
      <w:rFonts w:cs="Arial"/>
    </w:rPr>
  </w:style>
  <w:style w:type="paragraph" w:styleId="berschrift3">
    <w:name w:val="heading 3"/>
    <w:basedOn w:val="Standard"/>
    <w:next w:val="Standard"/>
    <w:qFormat/>
    <w:rsid w:val="00F41B93"/>
    <w:pPr>
      <w:keepNext/>
      <w:ind w:right="-3"/>
      <w:outlineLvl w:val="2"/>
    </w:pPr>
    <w:rPr>
      <w:rFonts w:cs="Arial"/>
      <w:b/>
      <w:sz w:val="24"/>
    </w:rPr>
  </w:style>
  <w:style w:type="paragraph" w:styleId="berschrift4">
    <w:name w:val="heading 4"/>
    <w:basedOn w:val="Standard"/>
    <w:next w:val="Standard"/>
    <w:qFormat/>
    <w:rsid w:val="00F41B93"/>
    <w:pPr>
      <w:keepNext/>
      <w:outlineLvl w:val="3"/>
    </w:pPr>
    <w:rPr>
      <w:rFonts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NListe">
    <w:name w:val="TNListe"/>
    <w:basedOn w:val="Standard"/>
    <w:rsid w:val="00F41B93"/>
    <w:pPr>
      <w:tabs>
        <w:tab w:val="left" w:pos="4800"/>
        <w:tab w:val="left" w:pos="5520"/>
        <w:tab w:val="left" w:pos="7200"/>
      </w:tabs>
      <w:spacing w:before="240"/>
      <w:ind w:left="7200" w:hanging="7200"/>
    </w:pPr>
    <w:rPr>
      <w:rFonts w:ascii="Courier New" w:hAnsi="Courier New"/>
      <w:sz w:val="16"/>
    </w:rPr>
  </w:style>
  <w:style w:type="paragraph" w:styleId="Kopfzeile">
    <w:name w:val="header"/>
    <w:basedOn w:val="Standard"/>
    <w:link w:val="KopfzeileZchn"/>
    <w:rsid w:val="00F41B9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1B9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51BE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557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557A4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DE0142"/>
    <w:pPr>
      <w:overflowPunct/>
      <w:autoSpaceDE/>
      <w:autoSpaceDN/>
      <w:adjustRightInd/>
      <w:spacing w:before="100" w:beforeAutospacing="1" w:after="119"/>
      <w:textAlignment w:val="auto"/>
    </w:pPr>
    <w:rPr>
      <w:rFonts w:ascii="Times New Roman" w:hAnsi="Times New Roman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4012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VORLAGEN\BRFPRV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BRFPRV</Template>
  <TotalTime>0</TotalTime>
  <Pages>1</Pages>
  <Words>300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Rainer Lamberts_</vt:lpstr>
    </vt:vector>
  </TitlesOfParts>
  <Company>Unbekannte Organisation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Rainer Lamberts_</dc:title>
  <dc:creator>Lamberts</dc:creator>
  <cp:lastModifiedBy>Bernd Hergenhan</cp:lastModifiedBy>
  <cp:revision>6</cp:revision>
  <cp:lastPrinted>2017-12-20T07:07:00Z</cp:lastPrinted>
  <dcterms:created xsi:type="dcterms:W3CDTF">2025-08-19T16:29:00Z</dcterms:created>
  <dcterms:modified xsi:type="dcterms:W3CDTF">2026-01-11T13:20:00Z</dcterms:modified>
</cp:coreProperties>
</file>