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1"/>
      </w:tblGrid>
      <w:tr w:rsidR="00011B08" w:rsidRPr="00ED3440" w14:paraId="424555C8" w14:textId="77777777" w:rsidTr="005F3F82">
        <w:trPr>
          <w:trHeight w:hRule="exact" w:val="1959"/>
          <w:jc w:val="center"/>
        </w:trPr>
        <w:tc>
          <w:tcPr>
            <w:tcW w:w="9001" w:type="dxa"/>
            <w:tcBorders>
              <w:top w:val="nil"/>
              <w:left w:val="nil"/>
              <w:bottom w:val="nil"/>
              <w:right w:val="nil"/>
            </w:tcBorders>
          </w:tcPr>
          <w:p w14:paraId="1D2AE18B" w14:textId="77777777" w:rsidR="00923DAA" w:rsidRDefault="005F3F82" w:rsidP="00923DAA">
            <w:pPr>
              <w:tabs>
                <w:tab w:val="left" w:pos="5925"/>
              </w:tabs>
              <w:jc w:val="center"/>
              <w:rPr>
                <w:b/>
                <w:bCs/>
                <w:i/>
                <w:iCs/>
                <w:color w:val="00FF00"/>
                <w:sz w:val="40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Verband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der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6B1DCD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Gartenfreund</w:t>
            </w:r>
            <w:r w:rsidR="007C0C4C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Greiz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e.V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>.</w:t>
            </w:r>
            <w:r w:rsidR="00CB060C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7A53B3">
              <w:rPr>
                <w:noProof/>
                <w:sz w:val="20"/>
              </w:rPr>
              <w:drawing>
                <wp:inline distT="0" distB="0" distL="0" distR="0" wp14:anchorId="595491D7" wp14:editId="1C6BC458">
                  <wp:extent cx="485775" cy="581025"/>
                  <wp:effectExtent l="19050" t="0" r="9525" b="0"/>
                  <wp:docPr id="1" name="Bild 1" descr="Greis Gartenfreunde Entwurf Ansteckna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is Gartenfreunde Entwurf Ansteckna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B4FC4" w14:textId="77777777" w:rsidR="00923DAA" w:rsidRPr="000C4DD2" w:rsidRDefault="00923DAA" w:rsidP="00923DAA">
            <w:pPr>
              <w:tabs>
                <w:tab w:val="left" w:pos="5925"/>
              </w:tabs>
              <w:jc w:val="center"/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</w:pPr>
            <w:r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-------------------------------------------------------------------</w:t>
            </w:r>
            <w:r w:rsidR="006B1DCD"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</w:t>
            </w:r>
          </w:p>
          <w:p w14:paraId="5FCFCF01" w14:textId="77777777" w:rsidR="00011B08" w:rsidRPr="00923DAA" w:rsidRDefault="00923DAA" w:rsidP="00923DAA">
            <w:pPr>
              <w:spacing w:line="260" w:lineRule="auto"/>
              <w:ind w:left="34"/>
              <w:jc w:val="center"/>
              <w:rPr>
                <w:rFonts w:cs="Arial"/>
                <w:sz w:val="20"/>
              </w:rPr>
            </w:pPr>
            <w:r w:rsidRPr="00923DAA">
              <w:rPr>
                <w:rFonts w:cs="Arial"/>
                <w:iCs/>
                <w:color w:val="00FF00"/>
                <w:sz w:val="20"/>
              </w:rPr>
              <w:t>Gemeinnützige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Vereinigung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zur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Förderung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Kleingartenwesens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Stadt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Greiz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und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Umgebung</w:t>
            </w:r>
          </w:p>
        </w:tc>
      </w:tr>
    </w:tbl>
    <w:p w14:paraId="78F8B7EA" w14:textId="77777777" w:rsidR="00FA4DE6" w:rsidRPr="0002655F" w:rsidRDefault="00FA4DE6" w:rsidP="005F3F82">
      <w:pPr>
        <w:tabs>
          <w:tab w:val="left" w:pos="7088"/>
        </w:tabs>
        <w:spacing w:line="260" w:lineRule="exact"/>
        <w:rPr>
          <w:sz w:val="20"/>
        </w:rPr>
      </w:pPr>
    </w:p>
    <w:tbl>
      <w:tblPr>
        <w:tblpPr w:vertAnchor="page" w:tblpY="2553"/>
        <w:tblOverlap w:val="never"/>
        <w:tblW w:w="5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</w:tblGrid>
      <w:tr w:rsidR="00FC3142" w:rsidRPr="00E805F2" w14:paraId="3E99A637" w14:textId="77777777" w:rsidTr="00923DAA">
        <w:trPr>
          <w:cantSplit/>
          <w:trHeight w:hRule="exact" w:val="284"/>
        </w:trPr>
        <w:tc>
          <w:tcPr>
            <w:tcW w:w="5379" w:type="dxa"/>
            <w:vAlign w:val="bottom"/>
          </w:tcPr>
          <w:p w14:paraId="78B4792D" w14:textId="29A440F0" w:rsidR="00FC3142" w:rsidRDefault="00923DAA" w:rsidP="00FC314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  <w:r>
              <w:rPr>
                <w:rFonts w:cs="Arial"/>
                <w:sz w:val="16"/>
              </w:rPr>
              <w:t xml:space="preserve">Verband der Gartenfreunde Greiz e.V. </w:t>
            </w:r>
            <w:r w:rsidR="00646EC0">
              <w:rPr>
                <w:rFonts w:cs="Arial"/>
                <w:sz w:val="16"/>
              </w:rPr>
              <w:t>–</w:t>
            </w:r>
            <w:r>
              <w:rPr>
                <w:rFonts w:cs="Arial"/>
                <w:sz w:val="16"/>
              </w:rPr>
              <w:t xml:space="preserve"> </w:t>
            </w:r>
            <w:proofErr w:type="spellStart"/>
            <w:r w:rsidR="00646EC0">
              <w:rPr>
                <w:rFonts w:cs="Arial"/>
                <w:sz w:val="16"/>
              </w:rPr>
              <w:t>Kermannstraße</w:t>
            </w:r>
            <w:proofErr w:type="spellEnd"/>
            <w:r w:rsidR="00646EC0">
              <w:rPr>
                <w:rFonts w:cs="Arial"/>
                <w:sz w:val="16"/>
              </w:rPr>
              <w:t xml:space="preserve"> 20–</w:t>
            </w:r>
            <w:r>
              <w:rPr>
                <w:rFonts w:cs="Arial"/>
                <w:sz w:val="16"/>
              </w:rPr>
              <w:t xml:space="preserve"> </w:t>
            </w:r>
            <w:proofErr w:type="gramStart"/>
            <w:r>
              <w:rPr>
                <w:rFonts w:cs="Arial"/>
                <w:sz w:val="16"/>
              </w:rPr>
              <w:t>079</w:t>
            </w:r>
            <w:r w:rsidR="00646EC0">
              <w:rPr>
                <w:rFonts w:cs="Arial"/>
                <w:sz w:val="16"/>
              </w:rPr>
              <w:t xml:space="preserve">73 </w:t>
            </w:r>
            <w:r>
              <w:rPr>
                <w:rFonts w:cs="Arial"/>
                <w:sz w:val="16"/>
              </w:rPr>
              <w:t xml:space="preserve"> Greiz</w:t>
            </w:r>
            <w:proofErr w:type="gramEnd"/>
            <w:r>
              <w:rPr>
                <w:rFonts w:cs="Arial"/>
                <w:sz w:val="16"/>
              </w:rPr>
              <w:t xml:space="preserve"> </w:t>
            </w:r>
          </w:p>
        </w:tc>
      </w:tr>
      <w:tr w:rsidR="00FC3142" w:rsidRPr="00E805F2" w14:paraId="0519AF9A" w14:textId="77777777" w:rsidTr="00923DAA">
        <w:trPr>
          <w:cantSplit/>
          <w:trHeight w:hRule="exact" w:val="720"/>
        </w:trPr>
        <w:tc>
          <w:tcPr>
            <w:tcW w:w="5379" w:type="dxa"/>
          </w:tcPr>
          <w:p w14:paraId="278A50FE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0051DEEB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5FE18B27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6AA43055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37DF1AF3" w14:textId="77777777" w:rsidR="00FC3142" w:rsidRPr="00E805F2" w:rsidRDefault="00FC3142" w:rsidP="00996192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96192" w:rsidRPr="00E805F2" w14:paraId="40D6E3BD" w14:textId="77777777" w:rsidTr="00923DAA">
        <w:trPr>
          <w:cantSplit/>
          <w:trHeight w:hRule="exact" w:val="1548"/>
        </w:trPr>
        <w:tc>
          <w:tcPr>
            <w:tcW w:w="5379" w:type="dxa"/>
          </w:tcPr>
          <w:p w14:paraId="4EECB3F1" w14:textId="3264DB72" w:rsidR="00996192" w:rsidRDefault="000B66FB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An die Vorstände</w:t>
            </w:r>
          </w:p>
          <w:p w14:paraId="69BFF88B" w14:textId="77777777" w:rsidR="00DF3510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</w:p>
          <w:p w14:paraId="04AEDE17" w14:textId="1A4410D1" w:rsidR="00996192" w:rsidRPr="00843D8E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07</w:t>
            </w:r>
            <w:r w:rsidR="00646EC0">
              <w:rPr>
                <w:szCs w:val="22"/>
              </w:rPr>
              <w:t>973 Greiz</w:t>
            </w:r>
          </w:p>
          <w:p w14:paraId="438AD9EB" w14:textId="77777777" w:rsidR="00996192" w:rsidRDefault="0099619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</w:tr>
    </w:tbl>
    <w:p w14:paraId="0EEB9B8F" w14:textId="77777777" w:rsidR="005F3F82" w:rsidRDefault="005F3F82"/>
    <w:p w14:paraId="7FBB84E0" w14:textId="77777777" w:rsidR="005F3F82" w:rsidRDefault="005F3F82"/>
    <w:tbl>
      <w:tblPr>
        <w:tblpPr w:vertAnchor="page" w:horzAnchor="margin" w:tblpX="5671" w:tblpY="2553"/>
        <w:tblOverlap w:val="never"/>
        <w:tblW w:w="4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</w:tblGrid>
      <w:tr w:rsidR="00FC3142" w:rsidRPr="00E805F2" w14:paraId="1D6A37AF" w14:textId="77777777" w:rsidTr="00AD0C75">
        <w:trPr>
          <w:cantSplit/>
          <w:trHeight w:hRule="exact" w:val="447"/>
        </w:trPr>
        <w:tc>
          <w:tcPr>
            <w:tcW w:w="4380" w:type="dxa"/>
            <w:vAlign w:val="bottom"/>
          </w:tcPr>
          <w:p w14:paraId="57E593F6" w14:textId="77777777" w:rsidR="00FC3142" w:rsidRDefault="00FC3142" w:rsidP="00AD0C75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</w:p>
        </w:tc>
      </w:tr>
      <w:tr w:rsidR="00FC3142" w:rsidRPr="00E805F2" w14:paraId="70847729" w14:textId="77777777" w:rsidTr="00AD0C75">
        <w:trPr>
          <w:cantSplit/>
          <w:trHeight w:val="3574"/>
        </w:trPr>
        <w:tc>
          <w:tcPr>
            <w:tcW w:w="4380" w:type="dxa"/>
          </w:tcPr>
          <w:p w14:paraId="0EE6FCF5" w14:textId="77777777" w:rsidR="00FC3142" w:rsidRPr="00FF317B" w:rsidRDefault="000709E1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</w:t>
            </w:r>
            <w:r w:rsidR="00236DB2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>Vorsitzender:</w:t>
            </w:r>
            <w:r w:rsidR="00403AD9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 xml:space="preserve"> Bernd Hergenhan</w:t>
            </w:r>
            <w:r w:rsidR="00FF317B" w:rsidRPr="00FF317B">
              <w:rPr>
                <w:sz w:val="20"/>
              </w:rPr>
              <w:tab/>
            </w:r>
          </w:p>
          <w:p w14:paraId="4E830850" w14:textId="77777777" w:rsidR="00F60E1E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</w:t>
            </w:r>
            <w:r w:rsidR="00081073">
              <w:rPr>
                <w:sz w:val="16"/>
              </w:rPr>
              <w:t xml:space="preserve">   </w:t>
            </w:r>
            <w:r w:rsidR="00403AD9">
              <w:rPr>
                <w:sz w:val="16"/>
              </w:rPr>
              <w:t xml:space="preserve"> </w:t>
            </w:r>
            <w:r w:rsidR="00631AF0">
              <w:rPr>
                <w:sz w:val="16"/>
              </w:rPr>
              <w:t xml:space="preserve"> 017683094006</w:t>
            </w:r>
          </w:p>
          <w:p w14:paraId="13E2BF94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   03765 4833293</w:t>
            </w:r>
          </w:p>
          <w:p w14:paraId="7CDC546C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Fax:                   03765 4833294</w:t>
            </w:r>
          </w:p>
          <w:p w14:paraId="2B9FB443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Post-Anschrift:</w:t>
            </w:r>
          </w:p>
          <w:p w14:paraId="28D34017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Verband der Gartenfreunde Greiz e.V.</w:t>
            </w:r>
          </w:p>
          <w:p w14:paraId="4B4E6C59" w14:textId="4801EA9B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</w:t>
            </w:r>
            <w:proofErr w:type="spellStart"/>
            <w:r w:rsidR="00646EC0">
              <w:rPr>
                <w:sz w:val="16"/>
              </w:rPr>
              <w:t>Kermannstraße</w:t>
            </w:r>
            <w:proofErr w:type="spellEnd"/>
            <w:r w:rsidR="00646EC0">
              <w:rPr>
                <w:sz w:val="16"/>
              </w:rPr>
              <w:t xml:space="preserve"> 20</w:t>
            </w:r>
          </w:p>
          <w:p w14:paraId="1A9F82CD" w14:textId="61CBC626" w:rsidR="00FF317B" w:rsidRPr="00FF317B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</w:t>
            </w:r>
            <w:proofErr w:type="gramStart"/>
            <w:r>
              <w:rPr>
                <w:sz w:val="16"/>
              </w:rPr>
              <w:t>079</w:t>
            </w:r>
            <w:r w:rsidR="00646EC0">
              <w:rPr>
                <w:sz w:val="16"/>
              </w:rPr>
              <w:t xml:space="preserve">73 </w:t>
            </w:r>
            <w:r>
              <w:rPr>
                <w:sz w:val="16"/>
              </w:rPr>
              <w:t xml:space="preserve"> Greiz</w:t>
            </w:r>
            <w:proofErr w:type="gramEnd"/>
            <w:r w:rsidR="00FF317B" w:rsidRPr="00FF317B">
              <w:rPr>
                <w:sz w:val="20"/>
              </w:rPr>
              <w:tab/>
            </w:r>
          </w:p>
          <w:p w14:paraId="7469BE99" w14:textId="77777777" w:rsidR="00FF317B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E-Mail:  greizer-gartenfreunde@web.de</w:t>
            </w:r>
            <w:r w:rsidR="00FF317B" w:rsidRPr="00FF317B">
              <w:rPr>
                <w:sz w:val="20"/>
              </w:rPr>
              <w:tab/>
            </w:r>
          </w:p>
          <w:p w14:paraId="17C1E267" w14:textId="77777777" w:rsidR="00F60E1E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www.verband-greizer-gartenfreunde.de</w:t>
            </w:r>
            <w:r w:rsidR="00FF317B" w:rsidRPr="00FF317B">
              <w:rPr>
                <w:sz w:val="20"/>
              </w:rPr>
              <w:tab/>
            </w:r>
          </w:p>
          <w:p w14:paraId="041755C6" w14:textId="77777777" w:rsidR="00FF317B" w:rsidRDefault="00FF317B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 w:rsidRPr="00FF317B">
              <w:rPr>
                <w:sz w:val="20"/>
              </w:rPr>
              <w:tab/>
            </w:r>
          </w:p>
          <w:p w14:paraId="0E4243EE" w14:textId="77777777" w:rsidR="00DA6CD4" w:rsidRPr="00FF317B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  <w:p w14:paraId="1F34C161" w14:textId="2AA2122F" w:rsidR="00DA6CD4" w:rsidRPr="00843D8E" w:rsidRDefault="00823E1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A957A1">
              <w:rPr>
                <w:szCs w:val="22"/>
              </w:rPr>
              <w:t xml:space="preserve">Greiz, </w:t>
            </w:r>
            <w:r w:rsidR="000B66FB">
              <w:rPr>
                <w:szCs w:val="22"/>
              </w:rPr>
              <w:t>03.12</w:t>
            </w:r>
            <w:r w:rsidR="00DF3510">
              <w:rPr>
                <w:szCs w:val="22"/>
              </w:rPr>
              <w:t>.20</w:t>
            </w:r>
            <w:r w:rsidR="00646EC0">
              <w:rPr>
                <w:szCs w:val="22"/>
              </w:rPr>
              <w:t>25</w:t>
            </w:r>
            <w:r w:rsidR="00DA6CD4" w:rsidRPr="00843D8E">
              <w:rPr>
                <w:szCs w:val="22"/>
              </w:rPr>
              <w:tab/>
            </w:r>
          </w:p>
          <w:p w14:paraId="45EB5764" w14:textId="77777777" w:rsidR="00DA6CD4" w:rsidRPr="00E805F2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</w:tc>
      </w:tr>
    </w:tbl>
    <w:p w14:paraId="24DC45F3" w14:textId="77777777" w:rsidR="00DF3510" w:rsidRDefault="00DF3510" w:rsidP="009005EF">
      <w:pPr>
        <w:ind w:right="-3"/>
        <w:rPr>
          <w:rFonts w:cs="Arial"/>
          <w:b/>
          <w:szCs w:val="22"/>
        </w:rPr>
      </w:pPr>
    </w:p>
    <w:p w14:paraId="31743E0A" w14:textId="77777777" w:rsidR="00FC5664" w:rsidRPr="00843D8E" w:rsidRDefault="00FC5664" w:rsidP="009005EF">
      <w:pPr>
        <w:ind w:right="-3"/>
        <w:rPr>
          <w:rFonts w:cs="Arial"/>
          <w:b/>
          <w:szCs w:val="22"/>
        </w:rPr>
      </w:pPr>
    </w:p>
    <w:p w14:paraId="492DA581" w14:textId="00E1F140" w:rsidR="00640128" w:rsidRPr="00E562F9" w:rsidRDefault="00640128" w:rsidP="00640128">
      <w:pPr>
        <w:pStyle w:val="StandardWeb"/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Betreff:</w:t>
      </w:r>
      <w:r w:rsidR="000B66FB" w:rsidRPr="00E562F9">
        <w:rPr>
          <w:b/>
          <w:bCs/>
          <w:sz w:val="36"/>
          <w:szCs w:val="36"/>
        </w:rPr>
        <w:t xml:space="preserve"> Erläuterung</w:t>
      </w:r>
      <w:r w:rsidR="00E562F9">
        <w:rPr>
          <w:b/>
          <w:bCs/>
          <w:sz w:val="36"/>
          <w:szCs w:val="36"/>
        </w:rPr>
        <w:t xml:space="preserve"> </w:t>
      </w:r>
      <w:r w:rsidRPr="00E562F9">
        <w:rPr>
          <w:b/>
          <w:bCs/>
          <w:sz w:val="36"/>
          <w:szCs w:val="36"/>
        </w:rPr>
        <w:t>Zahlungsverzug</w:t>
      </w:r>
    </w:p>
    <w:p w14:paraId="3EC5CA5B" w14:textId="63FC7E0D" w:rsidR="000B66FB" w:rsidRPr="00E562F9" w:rsidRDefault="000B66FB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Ein</w:t>
      </w:r>
      <w:r w:rsidR="00313243">
        <w:rPr>
          <w:b/>
          <w:bCs/>
          <w:sz w:val="36"/>
          <w:szCs w:val="36"/>
        </w:rPr>
        <w:t xml:space="preserve">en </w:t>
      </w:r>
      <w:r w:rsidRPr="00E562F9">
        <w:rPr>
          <w:b/>
          <w:bCs/>
          <w:sz w:val="36"/>
          <w:szCs w:val="36"/>
        </w:rPr>
        <w:t>Tag</w:t>
      </w:r>
      <w:r w:rsidR="00313243">
        <w:rPr>
          <w:b/>
          <w:bCs/>
          <w:sz w:val="36"/>
          <w:szCs w:val="36"/>
        </w:rPr>
        <w:t>,</w:t>
      </w:r>
      <w:r w:rsidRPr="00E562F9">
        <w:rPr>
          <w:b/>
          <w:bCs/>
          <w:sz w:val="36"/>
          <w:szCs w:val="36"/>
        </w:rPr>
        <w:t xml:space="preserve"> nach dem Fälligkeitsdatum</w:t>
      </w:r>
      <w:r w:rsidR="00313243">
        <w:rPr>
          <w:b/>
          <w:bCs/>
          <w:sz w:val="36"/>
          <w:szCs w:val="36"/>
        </w:rPr>
        <w:t>, das K</w:t>
      </w:r>
      <w:r w:rsidRPr="00E562F9">
        <w:rPr>
          <w:b/>
          <w:bCs/>
          <w:sz w:val="36"/>
          <w:szCs w:val="36"/>
        </w:rPr>
        <w:t xml:space="preserve">onto </w:t>
      </w:r>
      <w:r w:rsidR="00313243">
        <w:rPr>
          <w:b/>
          <w:bCs/>
          <w:sz w:val="36"/>
          <w:szCs w:val="36"/>
        </w:rPr>
        <w:t>kontrollieren</w:t>
      </w:r>
      <w:r w:rsidRPr="00E562F9">
        <w:rPr>
          <w:b/>
          <w:bCs/>
          <w:sz w:val="36"/>
          <w:szCs w:val="36"/>
        </w:rPr>
        <w:t xml:space="preserve"> und wenn keine Zahlung eingegangen ist</w:t>
      </w:r>
      <w:r w:rsidR="00313243">
        <w:rPr>
          <w:b/>
          <w:bCs/>
          <w:sz w:val="36"/>
          <w:szCs w:val="36"/>
        </w:rPr>
        <w:t>,</w:t>
      </w:r>
      <w:r w:rsidRPr="00E562F9">
        <w:rPr>
          <w:b/>
          <w:bCs/>
          <w:sz w:val="36"/>
          <w:szCs w:val="36"/>
        </w:rPr>
        <w:t xml:space="preserve"> </w:t>
      </w:r>
      <w:r w:rsidR="00313243">
        <w:rPr>
          <w:b/>
          <w:bCs/>
          <w:sz w:val="36"/>
          <w:szCs w:val="36"/>
        </w:rPr>
        <w:t>m</w:t>
      </w:r>
      <w:r w:rsidRPr="00E562F9">
        <w:rPr>
          <w:b/>
          <w:bCs/>
          <w:sz w:val="36"/>
          <w:szCs w:val="36"/>
        </w:rPr>
        <w:t>ahnen</w:t>
      </w:r>
    </w:p>
    <w:p w14:paraId="032A6F9A" w14:textId="5F8CFC6D" w:rsidR="000B66FB" w:rsidRPr="00E562F9" w:rsidRDefault="000B66FB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Genauen Vereinsname</w:t>
      </w:r>
      <w:r w:rsidR="00313243">
        <w:rPr>
          <w:b/>
          <w:bCs/>
          <w:sz w:val="36"/>
          <w:szCs w:val="36"/>
        </w:rPr>
        <w:t>n</w:t>
      </w:r>
      <w:r w:rsidRPr="00E562F9">
        <w:rPr>
          <w:b/>
          <w:bCs/>
          <w:sz w:val="36"/>
          <w:szCs w:val="36"/>
        </w:rPr>
        <w:t xml:space="preserve"> </w:t>
      </w:r>
      <w:r w:rsidR="00313243">
        <w:rPr>
          <w:b/>
          <w:bCs/>
          <w:sz w:val="36"/>
          <w:szCs w:val="36"/>
        </w:rPr>
        <w:t>s</w:t>
      </w:r>
      <w:r w:rsidRPr="00E562F9">
        <w:rPr>
          <w:b/>
          <w:bCs/>
          <w:sz w:val="36"/>
          <w:szCs w:val="36"/>
        </w:rPr>
        <w:t>chreiben oder den Verband lassen</w:t>
      </w:r>
    </w:p>
    <w:p w14:paraId="12A06BA6" w14:textId="6BEB5039" w:rsidR="000B66FB" w:rsidRPr="00E562F9" w:rsidRDefault="000B66FB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Alle Personen anschreiben</w:t>
      </w:r>
      <w:r w:rsidR="00313243">
        <w:rPr>
          <w:b/>
          <w:bCs/>
          <w:sz w:val="36"/>
          <w:szCs w:val="36"/>
        </w:rPr>
        <w:t>,</w:t>
      </w:r>
      <w:r w:rsidRPr="00E562F9">
        <w:rPr>
          <w:b/>
          <w:bCs/>
          <w:sz w:val="36"/>
          <w:szCs w:val="36"/>
        </w:rPr>
        <w:t xml:space="preserve"> </w:t>
      </w:r>
      <w:r w:rsidR="00313243">
        <w:rPr>
          <w:b/>
          <w:bCs/>
          <w:sz w:val="36"/>
          <w:szCs w:val="36"/>
        </w:rPr>
        <w:t xml:space="preserve">mit denen der </w:t>
      </w:r>
      <w:r w:rsidRPr="00E562F9">
        <w:rPr>
          <w:b/>
          <w:bCs/>
          <w:sz w:val="36"/>
          <w:szCs w:val="36"/>
        </w:rPr>
        <w:t xml:space="preserve">Pachtvertrag </w:t>
      </w:r>
      <w:r w:rsidR="00313243">
        <w:rPr>
          <w:b/>
          <w:bCs/>
          <w:sz w:val="36"/>
          <w:szCs w:val="36"/>
        </w:rPr>
        <w:t>abgeschlossen wurde</w:t>
      </w:r>
    </w:p>
    <w:p w14:paraId="174112A9" w14:textId="61A0A87F" w:rsidR="000B66FB" w:rsidRPr="00E562F9" w:rsidRDefault="000B66FB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Den Vordruck bitte verwenden</w:t>
      </w:r>
    </w:p>
    <w:p w14:paraId="4D951F44" w14:textId="23F072C8" w:rsidR="000B66FB" w:rsidRPr="00E562F9" w:rsidRDefault="000B66FB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Genaue Summe und Fälligkeitsdatum schreiben und um welchen Jahresbeitrag es sich handelt</w:t>
      </w:r>
    </w:p>
    <w:p w14:paraId="5C3323E9" w14:textId="7D2E27B4" w:rsidR="00DC6A84" w:rsidRPr="00E562F9" w:rsidRDefault="00DC6A84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2-3 Wochen Zeit geben</w:t>
      </w:r>
      <w:r w:rsidR="00313243">
        <w:rPr>
          <w:b/>
          <w:bCs/>
          <w:sz w:val="36"/>
          <w:szCs w:val="36"/>
        </w:rPr>
        <w:t>,</w:t>
      </w:r>
      <w:r w:rsidRPr="00E562F9">
        <w:rPr>
          <w:b/>
          <w:bCs/>
          <w:sz w:val="36"/>
          <w:szCs w:val="36"/>
        </w:rPr>
        <w:t xml:space="preserve"> um zu </w:t>
      </w:r>
      <w:r w:rsidR="00313243">
        <w:rPr>
          <w:b/>
          <w:bCs/>
          <w:sz w:val="36"/>
          <w:szCs w:val="36"/>
        </w:rPr>
        <w:t>z</w:t>
      </w:r>
      <w:r w:rsidRPr="00E562F9">
        <w:rPr>
          <w:b/>
          <w:bCs/>
          <w:sz w:val="36"/>
          <w:szCs w:val="36"/>
        </w:rPr>
        <w:t>ahlen</w:t>
      </w:r>
    </w:p>
    <w:p w14:paraId="64F1847D" w14:textId="49463FD0" w:rsidR="00DC6A84" w:rsidRPr="00E562F9" w:rsidRDefault="00DC6A84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 xml:space="preserve">Zahlt er nach dieser Mahnung </w:t>
      </w:r>
      <w:r w:rsidR="00313243" w:rsidRPr="00E562F9">
        <w:rPr>
          <w:b/>
          <w:bCs/>
          <w:sz w:val="36"/>
          <w:szCs w:val="36"/>
        </w:rPr>
        <w:t>nicht</w:t>
      </w:r>
      <w:r w:rsidR="00313243">
        <w:rPr>
          <w:b/>
          <w:bCs/>
          <w:sz w:val="36"/>
          <w:szCs w:val="36"/>
        </w:rPr>
        <w:t>,</w:t>
      </w:r>
      <w:r w:rsidR="00313243" w:rsidRPr="00E562F9">
        <w:rPr>
          <w:b/>
          <w:bCs/>
          <w:sz w:val="36"/>
          <w:szCs w:val="36"/>
        </w:rPr>
        <w:t xml:space="preserve"> </w:t>
      </w:r>
      <w:r w:rsidRPr="00E562F9">
        <w:rPr>
          <w:b/>
          <w:bCs/>
          <w:sz w:val="36"/>
          <w:szCs w:val="36"/>
        </w:rPr>
        <w:t>zum Verband kommen</w:t>
      </w:r>
      <w:r w:rsidR="00313243">
        <w:rPr>
          <w:b/>
          <w:bCs/>
          <w:sz w:val="36"/>
          <w:szCs w:val="36"/>
        </w:rPr>
        <w:t>,</w:t>
      </w:r>
      <w:r w:rsidRPr="00E562F9">
        <w:rPr>
          <w:b/>
          <w:bCs/>
          <w:sz w:val="36"/>
          <w:szCs w:val="36"/>
        </w:rPr>
        <w:t xml:space="preserve"> um ih</w:t>
      </w:r>
      <w:r w:rsidR="00313243">
        <w:rPr>
          <w:b/>
          <w:bCs/>
          <w:sz w:val="36"/>
          <w:szCs w:val="36"/>
        </w:rPr>
        <w:t>m</w:t>
      </w:r>
      <w:r w:rsidRPr="00E562F9">
        <w:rPr>
          <w:b/>
          <w:bCs/>
          <w:sz w:val="36"/>
          <w:szCs w:val="36"/>
        </w:rPr>
        <w:t xml:space="preserve"> zu </w:t>
      </w:r>
      <w:r w:rsidR="00313243">
        <w:rPr>
          <w:b/>
          <w:bCs/>
          <w:sz w:val="36"/>
          <w:szCs w:val="36"/>
        </w:rPr>
        <w:t>k</w:t>
      </w:r>
      <w:r w:rsidRPr="00E562F9">
        <w:rPr>
          <w:b/>
          <w:bCs/>
          <w:sz w:val="36"/>
          <w:szCs w:val="36"/>
        </w:rPr>
        <w:t>ündigen</w:t>
      </w:r>
    </w:p>
    <w:p w14:paraId="6C8FE2D4" w14:textId="2E37B832" w:rsidR="00DC6A84" w:rsidRPr="00E562F9" w:rsidRDefault="00DC6A84" w:rsidP="000B66FB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 xml:space="preserve">Welche </w:t>
      </w:r>
      <w:r w:rsidR="00313243">
        <w:rPr>
          <w:b/>
          <w:bCs/>
          <w:sz w:val="36"/>
          <w:szCs w:val="36"/>
        </w:rPr>
        <w:t>U</w:t>
      </w:r>
      <w:r w:rsidRPr="00E562F9">
        <w:rPr>
          <w:b/>
          <w:bCs/>
          <w:sz w:val="36"/>
          <w:szCs w:val="36"/>
        </w:rPr>
        <w:t xml:space="preserve">nterlagen sind </w:t>
      </w:r>
      <w:proofErr w:type="gramStart"/>
      <w:r w:rsidRPr="00E562F9">
        <w:rPr>
          <w:b/>
          <w:bCs/>
          <w:sz w:val="36"/>
          <w:szCs w:val="36"/>
        </w:rPr>
        <w:t>mitzubringen :</w:t>
      </w:r>
      <w:proofErr w:type="gramEnd"/>
      <w:r w:rsidRPr="00E562F9">
        <w:rPr>
          <w:b/>
          <w:bCs/>
          <w:sz w:val="36"/>
          <w:szCs w:val="36"/>
        </w:rPr>
        <w:t xml:space="preserve"> Pachtvertrag</w:t>
      </w:r>
      <w:r w:rsidR="00313243">
        <w:rPr>
          <w:b/>
          <w:bCs/>
          <w:sz w:val="36"/>
          <w:szCs w:val="36"/>
        </w:rPr>
        <w:t>,</w:t>
      </w:r>
      <w:r w:rsidRPr="00E562F9">
        <w:rPr>
          <w:b/>
          <w:bCs/>
          <w:sz w:val="36"/>
          <w:szCs w:val="36"/>
        </w:rPr>
        <w:t xml:space="preserve"> Satzung</w:t>
      </w:r>
      <w:r w:rsidR="00313243">
        <w:rPr>
          <w:b/>
          <w:bCs/>
          <w:sz w:val="36"/>
          <w:szCs w:val="36"/>
        </w:rPr>
        <w:t>,</w:t>
      </w:r>
      <w:r w:rsidRPr="00E562F9">
        <w:rPr>
          <w:b/>
          <w:bCs/>
          <w:sz w:val="36"/>
          <w:szCs w:val="36"/>
        </w:rPr>
        <w:t xml:space="preserve"> Kostenanforderung</w:t>
      </w:r>
      <w:r w:rsidR="00313243">
        <w:rPr>
          <w:b/>
          <w:bCs/>
          <w:sz w:val="36"/>
          <w:szCs w:val="36"/>
        </w:rPr>
        <w:t>,</w:t>
      </w:r>
      <w:r w:rsidRPr="00E562F9">
        <w:rPr>
          <w:b/>
          <w:bCs/>
          <w:sz w:val="36"/>
          <w:szCs w:val="36"/>
        </w:rPr>
        <w:t xml:space="preserve"> Abmahnung</w:t>
      </w:r>
    </w:p>
    <w:p w14:paraId="192270F8" w14:textId="77777777" w:rsidR="00D67741" w:rsidRPr="00E562F9" w:rsidRDefault="00D67741" w:rsidP="004518D3">
      <w:pPr>
        <w:spacing w:line="260" w:lineRule="exact"/>
        <w:ind w:right="-3"/>
        <w:rPr>
          <w:rFonts w:cs="Arial"/>
          <w:sz w:val="36"/>
          <w:szCs w:val="36"/>
        </w:rPr>
      </w:pPr>
    </w:p>
    <w:sectPr w:rsidR="00D67741" w:rsidRPr="00E562F9" w:rsidSect="00D67741">
      <w:headerReference w:type="default" r:id="rId8"/>
      <w:footerReference w:type="default" r:id="rId9"/>
      <w:type w:val="continuous"/>
      <w:pgSz w:w="11907" w:h="16840"/>
      <w:pgMar w:top="284" w:right="1134" w:bottom="1418" w:left="1418" w:header="28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97BD0" w14:textId="77777777" w:rsidR="00CC2CF0" w:rsidRDefault="00CC2CF0">
      <w:r>
        <w:separator/>
      </w:r>
    </w:p>
  </w:endnote>
  <w:endnote w:type="continuationSeparator" w:id="0">
    <w:p w14:paraId="4A7D4AF7" w14:textId="77777777" w:rsidR="00CC2CF0" w:rsidRDefault="00CC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2E7D" w14:textId="77777777" w:rsidR="00CC1A1E" w:rsidRPr="00CC1A1E" w:rsidRDefault="00CC1A1E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Seiten </w:t>
    </w:r>
    <w:r w:rsidR="004B4E19" w:rsidRPr="00CC1A1E">
      <w:rPr>
        <w:sz w:val="16"/>
      </w:rPr>
      <w:fldChar w:fldCharType="begin"/>
    </w:r>
    <w:r w:rsidRPr="00CC1A1E">
      <w:rPr>
        <w:sz w:val="16"/>
      </w:rPr>
      <w:instrText xml:space="preserve"> PAGE  \* Arabic  \* MERGEFORMAT </w:instrText>
    </w:r>
    <w:r w:rsidR="004B4E19" w:rsidRPr="00CC1A1E">
      <w:rPr>
        <w:sz w:val="16"/>
      </w:rPr>
      <w:fldChar w:fldCharType="separate"/>
    </w:r>
    <w:r w:rsidR="001A69A1">
      <w:rPr>
        <w:noProof/>
        <w:sz w:val="16"/>
      </w:rPr>
      <w:t>2</w:t>
    </w:r>
    <w:r w:rsidR="004B4E19" w:rsidRPr="00CC1A1E">
      <w:rPr>
        <w:sz w:val="16"/>
      </w:rPr>
      <w:fldChar w:fldCharType="end"/>
    </w:r>
    <w:r w:rsidRPr="00CC1A1E">
      <w:rPr>
        <w:sz w:val="16"/>
      </w:rPr>
      <w:t xml:space="preserve"> von </w:t>
    </w:r>
    <w:fldSimple w:instr=" NUMPAGES  \* Arabic  \* MERGEFORMAT ">
      <w:r w:rsidR="001A69A1" w:rsidRPr="001A69A1">
        <w:rPr>
          <w:noProof/>
          <w:sz w:val="16"/>
        </w:rPr>
        <w:t>2</w:t>
      </w:r>
    </w:fldSimple>
  </w:p>
  <w:tbl>
    <w:tblPr>
      <w:tblW w:w="9617" w:type="dxa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6"/>
      <w:gridCol w:w="2357"/>
      <w:gridCol w:w="2368"/>
      <w:gridCol w:w="2566"/>
    </w:tblGrid>
    <w:tr w:rsidR="00BF07AA" w:rsidRPr="00ED3440" w14:paraId="2169BB60" w14:textId="77777777" w:rsidTr="00C031B8">
      <w:trPr>
        <w:trHeight w:val="1100"/>
      </w:trPr>
      <w:tc>
        <w:tcPr>
          <w:tcW w:w="2326" w:type="dxa"/>
        </w:tcPr>
        <w:p w14:paraId="0ED83573" w14:textId="77777777" w:rsidR="00C5563D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Vorsitzender</w:t>
          </w:r>
        </w:p>
        <w:p w14:paraId="17872D8F" w14:textId="77777777" w:rsidR="00C5563D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Bernd Hergenhan</w:t>
          </w:r>
          <w:r w:rsidR="00C5563D">
            <w:rPr>
              <w:sz w:val="16"/>
            </w:rPr>
            <w:br/>
            <w:t>Sitz des Verbandes</w:t>
          </w:r>
        </w:p>
        <w:p w14:paraId="37EB83F1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Greiz</w:t>
          </w:r>
          <w:r>
            <w:rPr>
              <w:sz w:val="16"/>
            </w:rPr>
            <w:br/>
          </w:r>
        </w:p>
      </w:tc>
      <w:tc>
        <w:tcPr>
          <w:tcW w:w="2357" w:type="dxa"/>
        </w:tcPr>
        <w:p w14:paraId="613188D8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Telefon</w:t>
          </w:r>
          <w:r w:rsidR="00462EAA">
            <w:rPr>
              <w:sz w:val="16"/>
            </w:rPr>
            <w:t>:</w:t>
          </w:r>
          <w:r w:rsidR="00236DB2">
            <w:rPr>
              <w:sz w:val="16"/>
            </w:rPr>
            <w:t xml:space="preserve">  017683094006</w:t>
          </w:r>
        </w:p>
        <w:p w14:paraId="445BAD92" w14:textId="77777777" w:rsidR="00CC1A1E" w:rsidRPr="00ED3440" w:rsidRDefault="00462EAA">
          <w:pPr>
            <w:pStyle w:val="Fuzeile"/>
            <w:rPr>
              <w:sz w:val="16"/>
            </w:rPr>
          </w:pPr>
          <w:proofErr w:type="gramStart"/>
          <w:r>
            <w:rPr>
              <w:sz w:val="16"/>
            </w:rPr>
            <w:t>E Mail</w:t>
          </w:r>
          <w:proofErr w:type="gramEnd"/>
          <w:r>
            <w:rPr>
              <w:sz w:val="16"/>
            </w:rPr>
            <w:t>:</w:t>
          </w:r>
          <w:r w:rsidR="006213A8">
            <w:rPr>
              <w:sz w:val="16"/>
            </w:rPr>
            <w:t xml:space="preserve">                              </w:t>
          </w:r>
          <w:r w:rsidR="00C5563D">
            <w:rPr>
              <w:sz w:val="16"/>
            </w:rPr>
            <w:t>greizer-gartenfreunde@web.de</w:t>
          </w:r>
          <w:r w:rsidR="00F2086A">
            <w:rPr>
              <w:sz w:val="16"/>
            </w:rPr>
            <w:br/>
          </w:r>
          <w:r w:rsidR="00236DB2">
            <w:rPr>
              <w:sz w:val="16"/>
            </w:rPr>
            <w:t>berndhergenhan@web.de</w:t>
          </w:r>
        </w:p>
      </w:tc>
      <w:tc>
        <w:tcPr>
          <w:tcW w:w="2368" w:type="dxa"/>
        </w:tcPr>
        <w:p w14:paraId="0C1E917C" w14:textId="77777777" w:rsidR="00B97CBC" w:rsidRDefault="005A26DE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</w:t>
          </w:r>
          <w:r w:rsidR="00CB1A69">
            <w:rPr>
              <w:sz w:val="16"/>
            </w:rPr>
            <w:t xml:space="preserve">Sparkasse </w:t>
          </w:r>
          <w:r w:rsidR="00574A25">
            <w:rPr>
              <w:sz w:val="16"/>
            </w:rPr>
            <w:t>Gera</w:t>
          </w:r>
          <w:r w:rsidR="00CB1A69">
            <w:rPr>
              <w:sz w:val="16"/>
            </w:rPr>
            <w:t>-Greiz</w:t>
          </w:r>
          <w:r w:rsidR="00C5563D">
            <w:rPr>
              <w:sz w:val="16"/>
            </w:rPr>
            <w:br/>
          </w:r>
          <w:r w:rsidR="00B97CBC">
            <w:rPr>
              <w:sz w:val="16"/>
            </w:rPr>
            <w:t xml:space="preserve">       IBAN</w:t>
          </w:r>
        </w:p>
        <w:p w14:paraId="0BBFF48D" w14:textId="77777777" w:rsidR="00CC1A1E" w:rsidRDefault="00766376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DE95830500000014045044</w:t>
          </w:r>
          <w:r w:rsidR="00C5563D">
            <w:rPr>
              <w:sz w:val="16"/>
            </w:rPr>
            <w:br/>
          </w:r>
          <w:r w:rsidR="005A26DE">
            <w:rPr>
              <w:sz w:val="16"/>
            </w:rPr>
            <w:t xml:space="preserve">      </w:t>
          </w:r>
          <w:r w:rsidR="00B97CBC">
            <w:rPr>
              <w:sz w:val="16"/>
            </w:rPr>
            <w:t xml:space="preserve"> BIC: HELADEF1GER</w:t>
          </w:r>
          <w:r w:rsidR="005A26DE">
            <w:rPr>
              <w:sz w:val="16"/>
            </w:rPr>
            <w:t xml:space="preserve"> </w:t>
          </w:r>
        </w:p>
        <w:p w14:paraId="5E158908" w14:textId="77777777" w:rsidR="00C5563D" w:rsidRPr="00ED3440" w:rsidRDefault="00C5563D">
          <w:pPr>
            <w:pStyle w:val="Fuzeile"/>
            <w:rPr>
              <w:sz w:val="16"/>
            </w:rPr>
          </w:pPr>
        </w:p>
      </w:tc>
      <w:tc>
        <w:tcPr>
          <w:tcW w:w="2566" w:type="dxa"/>
        </w:tcPr>
        <w:p w14:paraId="7B36E081" w14:textId="77777777" w:rsidR="00BF07AA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St.-Nr. 161/142/15116</w:t>
          </w:r>
        </w:p>
        <w:p w14:paraId="034FA496" w14:textId="77777777" w:rsidR="00CC1A1E" w:rsidRPr="00ED3440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</w:t>
          </w:r>
          <w:r w:rsidR="00CB1A69">
            <w:rPr>
              <w:sz w:val="16"/>
            </w:rPr>
            <w:t>Vereinsregister Nr.</w:t>
          </w:r>
          <w:r w:rsidR="00C031B8">
            <w:rPr>
              <w:sz w:val="16"/>
            </w:rPr>
            <w:t>220</w:t>
          </w:r>
          <w:r w:rsidR="00CB1A69">
            <w:rPr>
              <w:sz w:val="16"/>
            </w:rPr>
            <w:t>153</w:t>
          </w:r>
          <w:r w:rsidR="00CC1A1E" w:rsidRPr="00ED3440">
            <w:rPr>
              <w:sz w:val="16"/>
            </w:rPr>
            <w:br/>
          </w:r>
          <w:r>
            <w:rPr>
              <w:sz w:val="16"/>
            </w:rPr>
            <w:t xml:space="preserve">              </w:t>
          </w:r>
          <w:r w:rsidR="00CC1A1E" w:rsidRPr="00ED3440">
            <w:rPr>
              <w:sz w:val="16"/>
            </w:rPr>
            <w:t>Amtsger</w:t>
          </w:r>
          <w:r w:rsidR="00CB1A69">
            <w:rPr>
              <w:sz w:val="16"/>
            </w:rPr>
            <w:t>icht Greiz</w:t>
          </w:r>
          <w:r w:rsidR="00CB1A69">
            <w:rPr>
              <w:sz w:val="16"/>
            </w:rPr>
            <w:br/>
          </w:r>
        </w:p>
      </w:tc>
    </w:tr>
  </w:tbl>
  <w:p w14:paraId="70462425" w14:textId="77777777" w:rsidR="00CC1A1E" w:rsidRPr="00CC1A1E" w:rsidRDefault="00CC1A1E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B43F6" w14:textId="77777777" w:rsidR="00CC2CF0" w:rsidRDefault="00CC2CF0">
      <w:r>
        <w:separator/>
      </w:r>
    </w:p>
  </w:footnote>
  <w:footnote w:type="continuationSeparator" w:id="0">
    <w:p w14:paraId="659E7552" w14:textId="77777777" w:rsidR="00CC2CF0" w:rsidRDefault="00CC2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0775" w14:textId="09131983" w:rsidR="006B547B" w:rsidRDefault="00DC2F2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0" wp14:anchorId="66DD6620" wp14:editId="2DA75FCD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52095" cy="0"/>
              <wp:effectExtent l="8890" t="12700" r="5715" b="6350"/>
              <wp:wrapSquare wrapText="bothSides"/>
              <wp:docPr id="131925050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D728E0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1pt" to="34.0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56A3D63B" wp14:editId="14B0396C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79705" cy="0"/>
              <wp:effectExtent l="8890" t="7620" r="11430" b="11430"/>
              <wp:wrapSquare wrapText="bothSides"/>
              <wp:docPr id="3979387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491A1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 wp14:anchorId="665E71E5" wp14:editId="3917D3F8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0"/>
              <wp:effectExtent l="8890" t="8890" r="11430" b="10160"/>
              <wp:wrapSquare wrapText="bothSides"/>
              <wp:docPr id="104300593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7F369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" o:allowoverlap="f">
              <w10:wrap type="square"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D509D"/>
    <w:multiLevelType w:val="hybridMultilevel"/>
    <w:tmpl w:val="165291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45785"/>
    <w:multiLevelType w:val="multilevel"/>
    <w:tmpl w:val="8C0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493903">
    <w:abstractNumId w:val="1"/>
  </w:num>
  <w:num w:numId="2" w16cid:durableId="144323343">
    <w:abstractNumId w:val="2"/>
  </w:num>
  <w:num w:numId="3" w16cid:durableId="559438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39"/>
    <w:rsid w:val="00011B08"/>
    <w:rsid w:val="00022C33"/>
    <w:rsid w:val="0002655F"/>
    <w:rsid w:val="00057E16"/>
    <w:rsid w:val="000709E1"/>
    <w:rsid w:val="00072370"/>
    <w:rsid w:val="00073380"/>
    <w:rsid w:val="000771E0"/>
    <w:rsid w:val="00081073"/>
    <w:rsid w:val="000B66FB"/>
    <w:rsid w:val="000C23F0"/>
    <w:rsid w:val="000C4DD2"/>
    <w:rsid w:val="000C6469"/>
    <w:rsid w:val="000D27BB"/>
    <w:rsid w:val="000E4A9B"/>
    <w:rsid w:val="000E7275"/>
    <w:rsid w:val="000F1D35"/>
    <w:rsid w:val="000F492F"/>
    <w:rsid w:val="000F57A8"/>
    <w:rsid w:val="00100DA7"/>
    <w:rsid w:val="00144CAF"/>
    <w:rsid w:val="001543CB"/>
    <w:rsid w:val="00164C73"/>
    <w:rsid w:val="00167F68"/>
    <w:rsid w:val="001724E8"/>
    <w:rsid w:val="00197A67"/>
    <w:rsid w:val="001A69A1"/>
    <w:rsid w:val="001C002C"/>
    <w:rsid w:val="001C1A19"/>
    <w:rsid w:val="001C6B99"/>
    <w:rsid w:val="001D3462"/>
    <w:rsid w:val="001F7FF3"/>
    <w:rsid w:val="00233A5B"/>
    <w:rsid w:val="00236DB2"/>
    <w:rsid w:val="00263C82"/>
    <w:rsid w:val="00270932"/>
    <w:rsid w:val="00272D7E"/>
    <w:rsid w:val="00285364"/>
    <w:rsid w:val="002A3986"/>
    <w:rsid w:val="002B7A15"/>
    <w:rsid w:val="002C4845"/>
    <w:rsid w:val="002C558A"/>
    <w:rsid w:val="002D178F"/>
    <w:rsid w:val="002F7BD9"/>
    <w:rsid w:val="003124FD"/>
    <w:rsid w:val="00313243"/>
    <w:rsid w:val="00331D2D"/>
    <w:rsid w:val="00340F3F"/>
    <w:rsid w:val="00343F3C"/>
    <w:rsid w:val="0036181A"/>
    <w:rsid w:val="00366566"/>
    <w:rsid w:val="00367C67"/>
    <w:rsid w:val="00370EE0"/>
    <w:rsid w:val="00377240"/>
    <w:rsid w:val="00377E53"/>
    <w:rsid w:val="00380884"/>
    <w:rsid w:val="0039249B"/>
    <w:rsid w:val="003A338A"/>
    <w:rsid w:val="003B22E0"/>
    <w:rsid w:val="003B3D63"/>
    <w:rsid w:val="003B6A9F"/>
    <w:rsid w:val="003C1422"/>
    <w:rsid w:val="003C72ED"/>
    <w:rsid w:val="003C7B55"/>
    <w:rsid w:val="003E2B0E"/>
    <w:rsid w:val="003E7CE7"/>
    <w:rsid w:val="003F4837"/>
    <w:rsid w:val="00403AD9"/>
    <w:rsid w:val="0041324C"/>
    <w:rsid w:val="004518D3"/>
    <w:rsid w:val="004548EF"/>
    <w:rsid w:val="0045505B"/>
    <w:rsid w:val="0046163D"/>
    <w:rsid w:val="00462C37"/>
    <w:rsid w:val="00462EAA"/>
    <w:rsid w:val="00464457"/>
    <w:rsid w:val="004A3D95"/>
    <w:rsid w:val="004A7155"/>
    <w:rsid w:val="004B0767"/>
    <w:rsid w:val="004B4E19"/>
    <w:rsid w:val="004E1A4D"/>
    <w:rsid w:val="004E757E"/>
    <w:rsid w:val="004F324A"/>
    <w:rsid w:val="00500A96"/>
    <w:rsid w:val="00503FFF"/>
    <w:rsid w:val="00511005"/>
    <w:rsid w:val="00522AE4"/>
    <w:rsid w:val="00522FBA"/>
    <w:rsid w:val="00526B69"/>
    <w:rsid w:val="00526BDD"/>
    <w:rsid w:val="005358D5"/>
    <w:rsid w:val="00574A25"/>
    <w:rsid w:val="00577A8A"/>
    <w:rsid w:val="00587F29"/>
    <w:rsid w:val="00590D22"/>
    <w:rsid w:val="00590F80"/>
    <w:rsid w:val="00595D0A"/>
    <w:rsid w:val="005A26DE"/>
    <w:rsid w:val="005D1884"/>
    <w:rsid w:val="005D4BB8"/>
    <w:rsid w:val="005F3F82"/>
    <w:rsid w:val="006213A8"/>
    <w:rsid w:val="006235AF"/>
    <w:rsid w:val="0062647C"/>
    <w:rsid w:val="006302E7"/>
    <w:rsid w:val="00631AF0"/>
    <w:rsid w:val="00636EF0"/>
    <w:rsid w:val="00640128"/>
    <w:rsid w:val="00641049"/>
    <w:rsid w:val="00642374"/>
    <w:rsid w:val="006459A3"/>
    <w:rsid w:val="00646EC0"/>
    <w:rsid w:val="00647409"/>
    <w:rsid w:val="006525F3"/>
    <w:rsid w:val="00670B78"/>
    <w:rsid w:val="00675938"/>
    <w:rsid w:val="00692A7C"/>
    <w:rsid w:val="006A339E"/>
    <w:rsid w:val="006A53C3"/>
    <w:rsid w:val="006A70FE"/>
    <w:rsid w:val="006B1DCD"/>
    <w:rsid w:val="006B547B"/>
    <w:rsid w:val="006C1149"/>
    <w:rsid w:val="006C3EBB"/>
    <w:rsid w:val="006C5F0C"/>
    <w:rsid w:val="006D6AD0"/>
    <w:rsid w:val="006F357B"/>
    <w:rsid w:val="006F3796"/>
    <w:rsid w:val="00701DA7"/>
    <w:rsid w:val="007336ED"/>
    <w:rsid w:val="0075074D"/>
    <w:rsid w:val="007519BE"/>
    <w:rsid w:val="00766376"/>
    <w:rsid w:val="00773D62"/>
    <w:rsid w:val="0077693C"/>
    <w:rsid w:val="00776B37"/>
    <w:rsid w:val="00780B67"/>
    <w:rsid w:val="00784D47"/>
    <w:rsid w:val="007A53B3"/>
    <w:rsid w:val="007C0C4C"/>
    <w:rsid w:val="007C1D21"/>
    <w:rsid w:val="007D7E4A"/>
    <w:rsid w:val="007E0A0C"/>
    <w:rsid w:val="007E31A0"/>
    <w:rsid w:val="007F50CB"/>
    <w:rsid w:val="00823E14"/>
    <w:rsid w:val="00843D8E"/>
    <w:rsid w:val="00851F15"/>
    <w:rsid w:val="00852E06"/>
    <w:rsid w:val="008557A4"/>
    <w:rsid w:val="008A7207"/>
    <w:rsid w:val="008E3C05"/>
    <w:rsid w:val="008E4E6F"/>
    <w:rsid w:val="008E763F"/>
    <w:rsid w:val="009005EF"/>
    <w:rsid w:val="0090485B"/>
    <w:rsid w:val="00907AFE"/>
    <w:rsid w:val="009104C3"/>
    <w:rsid w:val="00923DAA"/>
    <w:rsid w:val="00924039"/>
    <w:rsid w:val="0093279C"/>
    <w:rsid w:val="0093539E"/>
    <w:rsid w:val="00937316"/>
    <w:rsid w:val="00951BE6"/>
    <w:rsid w:val="00996192"/>
    <w:rsid w:val="009978DE"/>
    <w:rsid w:val="00997D4E"/>
    <w:rsid w:val="009B5231"/>
    <w:rsid w:val="009B71A0"/>
    <w:rsid w:val="009C1AE1"/>
    <w:rsid w:val="009C3A9F"/>
    <w:rsid w:val="009D23D7"/>
    <w:rsid w:val="009D5FE4"/>
    <w:rsid w:val="009D6441"/>
    <w:rsid w:val="009D69F9"/>
    <w:rsid w:val="009E224A"/>
    <w:rsid w:val="009E3A9B"/>
    <w:rsid w:val="009E40C3"/>
    <w:rsid w:val="009E5C40"/>
    <w:rsid w:val="009E7C20"/>
    <w:rsid w:val="009F6B6F"/>
    <w:rsid w:val="00A23932"/>
    <w:rsid w:val="00A56651"/>
    <w:rsid w:val="00A6143A"/>
    <w:rsid w:val="00A720C3"/>
    <w:rsid w:val="00A84012"/>
    <w:rsid w:val="00A92346"/>
    <w:rsid w:val="00A957A1"/>
    <w:rsid w:val="00AA11EE"/>
    <w:rsid w:val="00AC04B1"/>
    <w:rsid w:val="00AD0C75"/>
    <w:rsid w:val="00AF2375"/>
    <w:rsid w:val="00B007DB"/>
    <w:rsid w:val="00B1369B"/>
    <w:rsid w:val="00B13739"/>
    <w:rsid w:val="00B25FD8"/>
    <w:rsid w:val="00B306C4"/>
    <w:rsid w:val="00B47BD8"/>
    <w:rsid w:val="00B47E68"/>
    <w:rsid w:val="00B60DEC"/>
    <w:rsid w:val="00B65242"/>
    <w:rsid w:val="00B86E6D"/>
    <w:rsid w:val="00B97159"/>
    <w:rsid w:val="00B97CBC"/>
    <w:rsid w:val="00BA03BB"/>
    <w:rsid w:val="00BB17D7"/>
    <w:rsid w:val="00BD213D"/>
    <w:rsid w:val="00BD2FE3"/>
    <w:rsid w:val="00BD4470"/>
    <w:rsid w:val="00BE3EC9"/>
    <w:rsid w:val="00BF07AA"/>
    <w:rsid w:val="00C00EB5"/>
    <w:rsid w:val="00C02C51"/>
    <w:rsid w:val="00C031B8"/>
    <w:rsid w:val="00C13194"/>
    <w:rsid w:val="00C26679"/>
    <w:rsid w:val="00C27229"/>
    <w:rsid w:val="00C37498"/>
    <w:rsid w:val="00C44873"/>
    <w:rsid w:val="00C51180"/>
    <w:rsid w:val="00C52DF0"/>
    <w:rsid w:val="00C5563D"/>
    <w:rsid w:val="00C64099"/>
    <w:rsid w:val="00C97617"/>
    <w:rsid w:val="00CA7AB3"/>
    <w:rsid w:val="00CB060C"/>
    <w:rsid w:val="00CB1A69"/>
    <w:rsid w:val="00CC1A1E"/>
    <w:rsid w:val="00CC2CF0"/>
    <w:rsid w:val="00CC6CA8"/>
    <w:rsid w:val="00CD60CE"/>
    <w:rsid w:val="00CD7AF9"/>
    <w:rsid w:val="00CE367E"/>
    <w:rsid w:val="00CE48BC"/>
    <w:rsid w:val="00CE7E4D"/>
    <w:rsid w:val="00D3613B"/>
    <w:rsid w:val="00D67741"/>
    <w:rsid w:val="00D701A6"/>
    <w:rsid w:val="00D94015"/>
    <w:rsid w:val="00D97E4A"/>
    <w:rsid w:val="00DA6CD4"/>
    <w:rsid w:val="00DB48BB"/>
    <w:rsid w:val="00DC05E0"/>
    <w:rsid w:val="00DC2992"/>
    <w:rsid w:val="00DC2F22"/>
    <w:rsid w:val="00DC6A84"/>
    <w:rsid w:val="00DD00D8"/>
    <w:rsid w:val="00DD786E"/>
    <w:rsid w:val="00DE0142"/>
    <w:rsid w:val="00DF05C7"/>
    <w:rsid w:val="00DF3510"/>
    <w:rsid w:val="00E02035"/>
    <w:rsid w:val="00E10972"/>
    <w:rsid w:val="00E153A7"/>
    <w:rsid w:val="00E20FF9"/>
    <w:rsid w:val="00E2579A"/>
    <w:rsid w:val="00E26C4F"/>
    <w:rsid w:val="00E3712D"/>
    <w:rsid w:val="00E41DC3"/>
    <w:rsid w:val="00E562F9"/>
    <w:rsid w:val="00E5672E"/>
    <w:rsid w:val="00E63510"/>
    <w:rsid w:val="00E805F2"/>
    <w:rsid w:val="00E8098E"/>
    <w:rsid w:val="00E81A0E"/>
    <w:rsid w:val="00E82182"/>
    <w:rsid w:val="00E95726"/>
    <w:rsid w:val="00EB4D5F"/>
    <w:rsid w:val="00EB597A"/>
    <w:rsid w:val="00EB5FF2"/>
    <w:rsid w:val="00ED03E9"/>
    <w:rsid w:val="00ED3440"/>
    <w:rsid w:val="00EF19CE"/>
    <w:rsid w:val="00F07441"/>
    <w:rsid w:val="00F07DE1"/>
    <w:rsid w:val="00F2086A"/>
    <w:rsid w:val="00F23DB2"/>
    <w:rsid w:val="00F338D6"/>
    <w:rsid w:val="00F41B93"/>
    <w:rsid w:val="00F47CA8"/>
    <w:rsid w:val="00F562FB"/>
    <w:rsid w:val="00F57C45"/>
    <w:rsid w:val="00F60E1E"/>
    <w:rsid w:val="00F62586"/>
    <w:rsid w:val="00F81A76"/>
    <w:rsid w:val="00F92C5C"/>
    <w:rsid w:val="00F92D12"/>
    <w:rsid w:val="00F94CB9"/>
    <w:rsid w:val="00FA4DE6"/>
    <w:rsid w:val="00FC3142"/>
    <w:rsid w:val="00FC5664"/>
    <w:rsid w:val="00FD07EC"/>
    <w:rsid w:val="00FE1C00"/>
    <w:rsid w:val="00FE2575"/>
    <w:rsid w:val="00FE5AB8"/>
    <w:rsid w:val="00FF317B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B1302"/>
  <w15:docId w15:val="{94470455-AB55-4C5B-BAEA-4C7EF8FE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59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F41B93"/>
    <w:pPr>
      <w:keepNext/>
      <w:spacing w:before="100"/>
      <w:outlineLvl w:val="0"/>
    </w:pPr>
    <w:rPr>
      <w:rFonts w:cs="Arial"/>
      <w:sz w:val="32"/>
      <w:lang w:val="fr-FR"/>
    </w:rPr>
  </w:style>
  <w:style w:type="paragraph" w:styleId="berschrift2">
    <w:name w:val="heading 2"/>
    <w:basedOn w:val="Standard"/>
    <w:next w:val="Standard"/>
    <w:qFormat/>
    <w:rsid w:val="00F41B93"/>
    <w:pPr>
      <w:keepNext/>
      <w:spacing w:before="240" w:line="240" w:lineRule="atLeast"/>
      <w:ind w:left="709"/>
      <w:jc w:val="right"/>
      <w:outlineLvl w:val="1"/>
    </w:pPr>
    <w:rPr>
      <w:rFonts w:cs="Arial"/>
    </w:rPr>
  </w:style>
  <w:style w:type="paragraph" w:styleId="berschrift3">
    <w:name w:val="heading 3"/>
    <w:basedOn w:val="Standard"/>
    <w:next w:val="Standard"/>
    <w:qFormat/>
    <w:rsid w:val="00F41B93"/>
    <w:pPr>
      <w:keepNext/>
      <w:ind w:right="-3"/>
      <w:outlineLvl w:val="2"/>
    </w:pPr>
    <w:rPr>
      <w:rFonts w:cs="Arial"/>
      <w:b/>
      <w:sz w:val="24"/>
    </w:rPr>
  </w:style>
  <w:style w:type="paragraph" w:styleId="berschrift4">
    <w:name w:val="heading 4"/>
    <w:basedOn w:val="Standard"/>
    <w:next w:val="Standard"/>
    <w:qFormat/>
    <w:rsid w:val="00F41B93"/>
    <w:pPr>
      <w:keepNext/>
      <w:outlineLvl w:val="3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NListe">
    <w:name w:val="TNListe"/>
    <w:basedOn w:val="Standard"/>
    <w:rsid w:val="00F41B93"/>
    <w:pPr>
      <w:tabs>
        <w:tab w:val="left" w:pos="4800"/>
        <w:tab w:val="left" w:pos="5520"/>
        <w:tab w:val="left" w:pos="7200"/>
      </w:tabs>
      <w:spacing w:before="240"/>
      <w:ind w:left="7200" w:hanging="7200"/>
    </w:pPr>
    <w:rPr>
      <w:rFonts w:ascii="Courier New" w:hAnsi="Courier New"/>
      <w:sz w:val="16"/>
    </w:rPr>
  </w:style>
  <w:style w:type="paragraph" w:styleId="Kopfzeile">
    <w:name w:val="header"/>
    <w:basedOn w:val="Standard"/>
    <w:link w:val="KopfzeileZchn"/>
    <w:rsid w:val="00F41B9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1B9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51BE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557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557A4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DE0142"/>
    <w:pPr>
      <w:overflowPunct/>
      <w:autoSpaceDE/>
      <w:autoSpaceDN/>
      <w:adjustRightInd/>
      <w:spacing w:before="100" w:beforeAutospacing="1" w:after="119"/>
      <w:textAlignment w:val="auto"/>
    </w:pPr>
    <w:rPr>
      <w:rFonts w:ascii="Times New Roman" w:hAnsi="Times New Roman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4012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VORLAGEN\BRFPRV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BRFPRV</Template>
  <TotalTime>0</TotalTime>
  <Pages>1</Pages>
  <Words>190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Rainer Lamberts_</vt:lpstr>
    </vt:vector>
  </TitlesOfParts>
  <Company>Unbekannte Organisation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Rainer Lamberts_</dc:title>
  <dc:creator>Lamberts</dc:creator>
  <cp:lastModifiedBy>Bernd Hergenhan</cp:lastModifiedBy>
  <cp:revision>2</cp:revision>
  <cp:lastPrinted>2017-12-20T07:07:00Z</cp:lastPrinted>
  <dcterms:created xsi:type="dcterms:W3CDTF">2025-12-21T15:28:00Z</dcterms:created>
  <dcterms:modified xsi:type="dcterms:W3CDTF">2025-12-21T15:28:00Z</dcterms:modified>
</cp:coreProperties>
</file>