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54C68A3A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3BBD90CE" w14:textId="77777777" w:rsidR="00923DAA" w:rsidRDefault="00923DAA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Verband</w:t>
            </w:r>
            <w:r w:rsidRPr="00B93037">
              <w:rPr>
                <w:rFonts w:ascii="Comic Sans MS" w:eastAsia="Comic Sans MS" w:hAnsi="Comic Sans MS" w:cs="Comic Sans MS"/>
                <w:b/>
                <w:bCs/>
                <w:color w:val="00FF00"/>
                <w:sz w:val="40"/>
                <w:szCs w:val="40"/>
              </w:rPr>
              <w:t xml:space="preserve"> </w:t>
            </w:r>
            <w:r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der</w:t>
            </w:r>
            <w:r w:rsidRPr="00B93037">
              <w:rPr>
                <w:rFonts w:ascii="Comic Sans MS" w:eastAsia="Comic Sans MS" w:hAnsi="Comic Sans MS" w:cs="Comic Sans MS"/>
                <w:b/>
                <w:bCs/>
                <w:color w:val="00FF00"/>
                <w:sz w:val="40"/>
                <w:szCs w:val="40"/>
              </w:rPr>
              <w:t xml:space="preserve"> </w:t>
            </w:r>
            <w:r w:rsidR="006B1DCD"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Gartenfreund</w:t>
            </w:r>
            <w:r w:rsidR="003B74C8"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e</w:t>
            </w:r>
            <w:r w:rsidRPr="00B93037">
              <w:rPr>
                <w:rFonts w:ascii="Comic Sans MS" w:eastAsia="Comic Sans MS" w:hAnsi="Comic Sans MS" w:cs="Comic Sans MS"/>
                <w:b/>
                <w:bCs/>
                <w:color w:val="00FF00"/>
                <w:sz w:val="40"/>
                <w:szCs w:val="40"/>
              </w:rPr>
              <w:t xml:space="preserve"> </w:t>
            </w:r>
            <w:r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Greiz</w:t>
            </w:r>
            <w:r w:rsidRPr="00B93037">
              <w:rPr>
                <w:rFonts w:ascii="Comic Sans MS" w:eastAsia="Comic Sans MS" w:hAnsi="Comic Sans MS" w:cs="Comic Sans MS"/>
                <w:b/>
                <w:bCs/>
                <w:color w:val="00FF00"/>
                <w:sz w:val="40"/>
                <w:szCs w:val="40"/>
              </w:rPr>
              <w:t xml:space="preserve"> </w:t>
            </w:r>
            <w:r w:rsidRPr="00B93037">
              <w:rPr>
                <w:rFonts w:ascii="Comic Sans MS" w:hAnsi="Comic Sans MS" w:cs="Comic Sans MS"/>
                <w:b/>
                <w:bCs/>
                <w:color w:val="00FF00"/>
                <w:sz w:val="40"/>
                <w:szCs w:val="40"/>
              </w:rPr>
              <w:t>e.V</w:t>
            </w:r>
            <w:r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1648BD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 </w:t>
            </w:r>
            <w:r w:rsidR="0025693F">
              <w:rPr>
                <w:noProof/>
                <w:sz w:val="20"/>
              </w:rPr>
              <w:drawing>
                <wp:inline distT="0" distB="0" distL="0" distR="0" wp14:anchorId="1E52C97A" wp14:editId="6907FF25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905AD" w14:textId="77777777" w:rsidR="00923DAA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420BABB1" w14:textId="77777777" w:rsidR="00011B08" w:rsidRPr="00B93037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color w:val="00FF00"/>
                <w:sz w:val="16"/>
                <w:szCs w:val="16"/>
              </w:rPr>
            </w:pP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Gemeinnützige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Vereinigung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zur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Förderung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des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Kleingartenwesens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der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Stadt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Greiz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und</w:t>
            </w:r>
            <w:r w:rsidRPr="00B93037">
              <w:rPr>
                <w:rFonts w:eastAsia="Arial Black" w:cs="Arial"/>
                <w:iCs/>
                <w:color w:val="00FF00"/>
                <w:sz w:val="16"/>
                <w:szCs w:val="16"/>
              </w:rPr>
              <w:t xml:space="preserve"> </w:t>
            </w:r>
            <w:r w:rsidRPr="00B93037">
              <w:rPr>
                <w:rFonts w:cs="Arial"/>
                <w:iCs/>
                <w:color w:val="00FF00"/>
                <w:sz w:val="16"/>
                <w:szCs w:val="16"/>
              </w:rPr>
              <w:t>Umgebung</w:t>
            </w:r>
          </w:p>
        </w:tc>
      </w:tr>
    </w:tbl>
    <w:p w14:paraId="5FB1C69C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742C354F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421D2BF5" w14:textId="77777777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>Verband der Gartenfreunde Greiz e.V. - Postfach 11</w:t>
            </w:r>
            <w:r w:rsidR="00403AD9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48 - 07961 Greiz </w:t>
            </w:r>
          </w:p>
        </w:tc>
      </w:tr>
      <w:tr w:rsidR="00FC3142" w:rsidRPr="00E805F2" w14:paraId="05C6D6FD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5F0619B3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814C791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2038A97E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8CB19DF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2AC4458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3AE3968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3832546B" w14:textId="7D7821DC" w:rsidR="00996192" w:rsidRPr="00843D8E" w:rsidRDefault="00806DA6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Herr</w:t>
            </w:r>
            <w:r w:rsidR="00BE1449">
              <w:rPr>
                <w:szCs w:val="22"/>
              </w:rPr>
              <w:t xml:space="preserve"> u. Frau</w:t>
            </w:r>
          </w:p>
          <w:p w14:paraId="7DDD62A9" w14:textId="4E5973E3" w:rsidR="00996192" w:rsidRPr="00843D8E" w:rsidRDefault="00BE1449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Mustermann Gabi u. Hermann</w:t>
            </w:r>
          </w:p>
          <w:p w14:paraId="311EECC6" w14:textId="484DE168" w:rsidR="00996192" w:rsidRDefault="00806DA6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 xml:space="preserve">Schöne Aussicht </w:t>
            </w:r>
            <w:r w:rsidR="00BE1449">
              <w:rPr>
                <w:szCs w:val="22"/>
              </w:rPr>
              <w:t>45</w:t>
            </w:r>
          </w:p>
          <w:p w14:paraId="0A6E39AE" w14:textId="77777777" w:rsidR="00433DE9" w:rsidRPr="00843D8E" w:rsidRDefault="00433DE9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41A78235" w14:textId="77777777" w:rsidR="00996192" w:rsidRPr="00843D8E" w:rsidRDefault="0025693F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07973 Greiz</w:t>
            </w:r>
          </w:p>
          <w:p w14:paraId="523AF55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481367AE" w14:textId="77777777" w:rsidR="005F3F82" w:rsidRDefault="005F3F82"/>
    <w:p w14:paraId="2B7D4A7D" w14:textId="77777777" w:rsidR="005F3F82" w:rsidRPr="00A33507" w:rsidRDefault="005F3F82">
      <w:pPr>
        <w:rPr>
          <w:i/>
        </w:rPr>
      </w:pPr>
    </w:p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002A69E0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009F73CF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3D2B5DFE" w14:textId="77777777" w:rsidTr="00AD0C75">
        <w:trPr>
          <w:cantSplit/>
          <w:trHeight w:val="3574"/>
        </w:trPr>
        <w:tc>
          <w:tcPr>
            <w:tcW w:w="4380" w:type="dxa"/>
          </w:tcPr>
          <w:p w14:paraId="762C6727" w14:textId="77777777" w:rsidR="005C33B0" w:rsidRDefault="005C33B0" w:rsidP="005C33B0">
            <w:pPr>
              <w:pStyle w:val="Kopfzeile"/>
              <w:tabs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Vorsitzender:  Bernd Hergenhan</w:t>
            </w:r>
            <w:r>
              <w:rPr>
                <w:sz w:val="20"/>
              </w:rPr>
              <w:tab/>
            </w:r>
          </w:p>
          <w:p w14:paraId="73E7E65E" w14:textId="72F37844" w:rsidR="005C33B0" w:rsidRDefault="005C33B0" w:rsidP="005C33B0">
            <w:pPr>
              <w:pStyle w:val="Kopfzeile"/>
              <w:tabs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  017683094006</w:t>
            </w:r>
          </w:p>
          <w:p w14:paraId="1F7DA97C" w14:textId="6B840CC5" w:rsidR="00506B21" w:rsidRDefault="00DD12C3" w:rsidP="00506B21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="00506B21">
              <w:rPr>
                <w:sz w:val="16"/>
              </w:rPr>
              <w:t>Post-Anschrift:</w:t>
            </w:r>
          </w:p>
          <w:p w14:paraId="32DBC3C7" w14:textId="77777777" w:rsidR="00506B21" w:rsidRDefault="00506B21" w:rsidP="00506B21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33F278F1" w14:textId="77777777" w:rsidR="00506B21" w:rsidRDefault="00506B21" w:rsidP="00506B21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Kermannstraße 20</w:t>
            </w:r>
          </w:p>
          <w:p w14:paraId="7816929C" w14:textId="77777777" w:rsidR="00506B21" w:rsidRPr="00FF317B" w:rsidRDefault="00506B21" w:rsidP="00506B21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07973 Greiz</w:t>
            </w:r>
            <w:r w:rsidRPr="00FF317B">
              <w:rPr>
                <w:sz w:val="20"/>
              </w:rPr>
              <w:tab/>
            </w:r>
          </w:p>
          <w:p w14:paraId="6B18CE10" w14:textId="15035B71" w:rsidR="00DD12C3" w:rsidRDefault="00DD12C3" w:rsidP="005C33B0">
            <w:pPr>
              <w:pStyle w:val="Kopfzeile"/>
              <w:tabs>
                <w:tab w:val="left" w:pos="1432"/>
              </w:tabs>
              <w:spacing w:line="260" w:lineRule="exact"/>
              <w:rPr>
                <w:sz w:val="16"/>
              </w:rPr>
            </w:pPr>
          </w:p>
          <w:p w14:paraId="227D97C4" w14:textId="77777777" w:rsidR="005C33B0" w:rsidRDefault="005C33B0" w:rsidP="005C33B0">
            <w:pPr>
              <w:pStyle w:val="Kopfzeile"/>
              <w:tabs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>
              <w:rPr>
                <w:sz w:val="20"/>
              </w:rPr>
              <w:tab/>
            </w:r>
          </w:p>
          <w:p w14:paraId="4733F82B" w14:textId="77777777" w:rsidR="00F60E1E" w:rsidRPr="00FF317B" w:rsidRDefault="005C33B0" w:rsidP="005C33B0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</w:t>
            </w:r>
            <w:r w:rsidR="00FF317B" w:rsidRPr="00FF317B">
              <w:rPr>
                <w:sz w:val="20"/>
              </w:rPr>
              <w:tab/>
            </w:r>
          </w:p>
          <w:p w14:paraId="2FC46BC7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1D678930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2806AC63" w14:textId="0335EE6C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6A53C3">
              <w:rPr>
                <w:szCs w:val="22"/>
              </w:rPr>
              <w:t>Datum</w:t>
            </w:r>
            <w:r w:rsidR="005C33B0">
              <w:rPr>
                <w:szCs w:val="22"/>
              </w:rPr>
              <w:t xml:space="preserve"> 17.0</w:t>
            </w:r>
            <w:r w:rsidR="00506B21">
              <w:rPr>
                <w:szCs w:val="22"/>
              </w:rPr>
              <w:t>2</w:t>
            </w:r>
            <w:r w:rsidR="005C33B0">
              <w:rPr>
                <w:szCs w:val="22"/>
              </w:rPr>
              <w:t>.</w:t>
            </w:r>
            <w:r w:rsidR="00BE1449">
              <w:rPr>
                <w:szCs w:val="22"/>
              </w:rPr>
              <w:t>2026</w:t>
            </w:r>
            <w:r w:rsidR="00DA6CD4" w:rsidRPr="00843D8E">
              <w:rPr>
                <w:szCs w:val="22"/>
              </w:rPr>
              <w:tab/>
            </w:r>
          </w:p>
          <w:p w14:paraId="2310236A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451D4551" w14:textId="77777777" w:rsidR="00DD12C3" w:rsidRDefault="00DD12C3" w:rsidP="00BE1449">
      <w:pPr>
        <w:ind w:right="-3"/>
        <w:rPr>
          <w:b/>
          <w:szCs w:val="22"/>
        </w:rPr>
      </w:pPr>
    </w:p>
    <w:p w14:paraId="1B57B24D" w14:textId="522DE0FE" w:rsidR="00BE1449" w:rsidRDefault="00BE1449" w:rsidP="00BE1449">
      <w:pPr>
        <w:ind w:right="-3"/>
        <w:rPr>
          <w:b/>
          <w:color w:val="000000"/>
          <w:szCs w:val="22"/>
        </w:rPr>
      </w:pPr>
      <w:r>
        <w:rPr>
          <w:b/>
          <w:szCs w:val="22"/>
        </w:rPr>
        <w:t>Kostenanforderung</w:t>
      </w:r>
    </w:p>
    <w:p w14:paraId="0E5FF8AF" w14:textId="1FC26F7E" w:rsidR="00BE1449" w:rsidRDefault="00BE1449" w:rsidP="00BE1449">
      <w:pPr>
        <w:spacing w:before="259" w:line="250" w:lineRule="exact"/>
        <w:ind w:left="38"/>
        <w:rPr>
          <w:b/>
          <w:szCs w:val="22"/>
        </w:rPr>
      </w:pPr>
      <w:r>
        <w:rPr>
          <w:b/>
          <w:szCs w:val="22"/>
        </w:rPr>
        <w:t>für Energie- und Wasserverbrauch 202</w:t>
      </w:r>
      <w:r w:rsidR="00506B21">
        <w:rPr>
          <w:b/>
          <w:szCs w:val="22"/>
        </w:rPr>
        <w:t>5</w:t>
      </w:r>
      <w:r>
        <w:rPr>
          <w:b/>
          <w:szCs w:val="22"/>
        </w:rPr>
        <w:t xml:space="preserve"> sowie Pacht,</w:t>
      </w:r>
      <w:r w:rsidR="00DD12C3">
        <w:rPr>
          <w:b/>
          <w:szCs w:val="22"/>
        </w:rPr>
        <w:t xml:space="preserve"> </w:t>
      </w:r>
      <w:r>
        <w:rPr>
          <w:b/>
          <w:szCs w:val="22"/>
        </w:rPr>
        <w:t>Beiträge für 202</w:t>
      </w:r>
      <w:r w:rsidR="00DD12C3">
        <w:rPr>
          <w:b/>
          <w:szCs w:val="22"/>
        </w:rPr>
        <w:t>6</w:t>
      </w:r>
      <w:r>
        <w:rPr>
          <w:b/>
          <w:szCs w:val="22"/>
        </w:rPr>
        <w:t xml:space="preserve"> Kleingartenverein</w:t>
      </w:r>
      <w:r>
        <w:rPr>
          <w:b/>
          <w:color w:val="000000"/>
          <w:szCs w:val="22"/>
        </w:rPr>
        <w:t xml:space="preserve"> „</w:t>
      </w:r>
      <w:r w:rsidR="00DD12C3">
        <w:rPr>
          <w:b/>
          <w:color w:val="000000"/>
          <w:szCs w:val="22"/>
        </w:rPr>
        <w:t xml:space="preserve"> Baum</w:t>
      </w:r>
      <w:r>
        <w:rPr>
          <w:b/>
          <w:color w:val="000000"/>
          <w:szCs w:val="22"/>
        </w:rPr>
        <w:t xml:space="preserve">“ e.V. </w:t>
      </w:r>
      <w:r w:rsidR="00DD12C3">
        <w:rPr>
          <w:b/>
          <w:color w:val="000000"/>
          <w:szCs w:val="22"/>
        </w:rPr>
        <w:t xml:space="preserve"> </w:t>
      </w:r>
      <w:r>
        <w:rPr>
          <w:b/>
          <w:spacing w:val="-4"/>
          <w:szCs w:val="22"/>
        </w:rPr>
        <w:t xml:space="preserve">Garten-Nr.: </w:t>
      </w:r>
    </w:p>
    <w:p w14:paraId="12D41AB5" w14:textId="432671F3" w:rsidR="00BE1449" w:rsidRDefault="00DD12C3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  </w:t>
      </w:r>
    </w:p>
    <w:p w14:paraId="6E115004" w14:textId="77777777" w:rsidR="00BE1449" w:rsidRDefault="00BE1449" w:rsidP="00BE1449">
      <w:pPr>
        <w:ind w:right="-3"/>
        <w:rPr>
          <w:b/>
          <w:color w:val="000000"/>
          <w:szCs w:val="22"/>
        </w:rPr>
      </w:pPr>
    </w:p>
    <w:p w14:paraId="2937A77C" w14:textId="77777777" w:rsidR="00BE1449" w:rsidRDefault="00BE1449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zCs w:val="22"/>
        </w:rPr>
        <w:t>Im Auftrag des Verbandes der Gartenfreunde Greiz e.V. werden folgende Positionen berechnet:</w:t>
      </w:r>
    </w:p>
    <w:p w14:paraId="5E1F8176" w14:textId="77777777" w:rsidR="00DD12C3" w:rsidRDefault="00DD12C3" w:rsidP="00BE1449">
      <w:pPr>
        <w:ind w:right="-3"/>
        <w:rPr>
          <w:b/>
          <w:color w:val="000000"/>
          <w:szCs w:val="22"/>
        </w:rPr>
      </w:pPr>
    </w:p>
    <w:p w14:paraId="68E3BA55" w14:textId="338A0D3C" w:rsidR="00DD12C3" w:rsidRDefault="00DD12C3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                                        Jahr                                                Betrag</w:t>
      </w:r>
    </w:p>
    <w:p w14:paraId="0529C9C1" w14:textId="4CB642D6" w:rsidR="00BE1449" w:rsidRDefault="00BE1449" w:rsidP="00BE1449">
      <w:pPr>
        <w:tabs>
          <w:tab w:val="left" w:pos="6128"/>
        </w:tabs>
        <w:ind w:right="-3"/>
        <w:rPr>
          <w:color w:val="000000"/>
          <w:szCs w:val="22"/>
        </w:rPr>
      </w:pPr>
      <w:r>
        <w:rPr>
          <w:color w:val="000000"/>
          <w:szCs w:val="22"/>
        </w:rPr>
        <w:t xml:space="preserve">Pacht </w:t>
      </w:r>
      <w:r w:rsidR="00DD12C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                       </w:t>
      </w:r>
      <w:r w:rsidR="00DD12C3">
        <w:rPr>
          <w:color w:val="000000"/>
          <w:szCs w:val="22"/>
        </w:rPr>
        <w:t xml:space="preserve">      </w:t>
      </w:r>
      <w:r>
        <w:rPr>
          <w:color w:val="000000"/>
          <w:szCs w:val="22"/>
        </w:rPr>
        <w:t xml:space="preserve"> 2026</w:t>
      </w:r>
      <w:r w:rsidR="00DD12C3">
        <w:rPr>
          <w:color w:val="000000"/>
          <w:szCs w:val="22"/>
        </w:rPr>
        <w:t xml:space="preserve">                                                </w:t>
      </w:r>
      <w:r>
        <w:rPr>
          <w:color w:val="000000"/>
          <w:szCs w:val="22"/>
        </w:rPr>
        <w:t>15,93 €</w:t>
      </w:r>
    </w:p>
    <w:p w14:paraId="2F2D9F32" w14:textId="7EE1F698" w:rsidR="00BE1449" w:rsidRDefault="00BE1449" w:rsidP="00BE1449">
      <w:pPr>
        <w:ind w:right="-3"/>
        <w:rPr>
          <w:color w:val="000000"/>
          <w:spacing w:val="-6"/>
          <w:szCs w:val="22"/>
        </w:rPr>
      </w:pPr>
      <w:r>
        <w:rPr>
          <w:color w:val="000000"/>
          <w:spacing w:val="-6"/>
          <w:szCs w:val="22"/>
        </w:rPr>
        <w:t xml:space="preserve">Grundsteuer:             </w:t>
      </w:r>
      <w:r w:rsidR="00DD12C3">
        <w:rPr>
          <w:color w:val="000000"/>
          <w:spacing w:val="-6"/>
          <w:szCs w:val="22"/>
        </w:rPr>
        <w:t xml:space="preserve">      </w:t>
      </w:r>
      <w:r>
        <w:rPr>
          <w:color w:val="000000"/>
          <w:spacing w:val="-6"/>
          <w:szCs w:val="22"/>
        </w:rPr>
        <w:t xml:space="preserve">   </w:t>
      </w:r>
      <w:r w:rsidR="00DD12C3">
        <w:rPr>
          <w:color w:val="000000"/>
          <w:spacing w:val="-6"/>
          <w:szCs w:val="22"/>
        </w:rPr>
        <w:t xml:space="preserve"> </w:t>
      </w:r>
      <w:r>
        <w:rPr>
          <w:color w:val="000000"/>
          <w:spacing w:val="-6"/>
          <w:szCs w:val="22"/>
        </w:rPr>
        <w:t xml:space="preserve"> 2026                              </w:t>
      </w:r>
      <w:r w:rsidR="00DD12C3">
        <w:rPr>
          <w:color w:val="000000"/>
          <w:spacing w:val="-6"/>
          <w:szCs w:val="22"/>
        </w:rPr>
        <w:t xml:space="preserve">    </w:t>
      </w:r>
      <w:r>
        <w:rPr>
          <w:color w:val="000000"/>
          <w:spacing w:val="-6"/>
          <w:szCs w:val="22"/>
        </w:rPr>
        <w:t xml:space="preserve">                      4,78 €  </w:t>
      </w:r>
    </w:p>
    <w:p w14:paraId="04410FD8" w14:textId="52FD0FCA" w:rsidR="00BE1449" w:rsidRDefault="00BE1449" w:rsidP="00BE1449">
      <w:pPr>
        <w:ind w:right="-3"/>
        <w:rPr>
          <w:color w:val="000000"/>
          <w:spacing w:val="-6"/>
          <w:szCs w:val="22"/>
        </w:rPr>
      </w:pPr>
      <w:r>
        <w:rPr>
          <w:color w:val="000000"/>
          <w:spacing w:val="-6"/>
          <w:szCs w:val="22"/>
        </w:rPr>
        <w:t xml:space="preserve">Mitgliedsbeitrag Verband </w:t>
      </w:r>
      <w:r w:rsidR="00DD12C3">
        <w:rPr>
          <w:color w:val="000000"/>
          <w:spacing w:val="-6"/>
          <w:szCs w:val="22"/>
        </w:rPr>
        <w:t xml:space="preserve">   </w:t>
      </w:r>
      <w:r>
        <w:rPr>
          <w:color w:val="000000"/>
          <w:spacing w:val="-6"/>
          <w:szCs w:val="22"/>
        </w:rPr>
        <w:t xml:space="preserve">2026   </w:t>
      </w:r>
      <w:r w:rsidR="00DD12C3">
        <w:rPr>
          <w:color w:val="000000"/>
          <w:spacing w:val="-6"/>
          <w:szCs w:val="22"/>
        </w:rPr>
        <w:t xml:space="preserve"> </w:t>
      </w:r>
      <w:r>
        <w:rPr>
          <w:color w:val="000000"/>
          <w:spacing w:val="-6"/>
          <w:szCs w:val="22"/>
        </w:rPr>
        <w:t xml:space="preserve">                                                     8,00 €</w:t>
      </w:r>
    </w:p>
    <w:p w14:paraId="4F097A4E" w14:textId="19FDD27A" w:rsidR="00BE1449" w:rsidRDefault="00BE1449" w:rsidP="00BE1449">
      <w:pPr>
        <w:ind w:right="-3"/>
        <w:rPr>
          <w:color w:val="000000"/>
          <w:spacing w:val="-6"/>
          <w:szCs w:val="22"/>
        </w:rPr>
      </w:pPr>
      <w:r>
        <w:rPr>
          <w:color w:val="000000"/>
          <w:spacing w:val="-6"/>
          <w:szCs w:val="22"/>
        </w:rPr>
        <w:t xml:space="preserve">Verwaltungsbeitrag          </w:t>
      </w:r>
      <w:r w:rsidR="00DD12C3">
        <w:rPr>
          <w:color w:val="000000"/>
          <w:spacing w:val="-6"/>
          <w:szCs w:val="22"/>
        </w:rPr>
        <w:t xml:space="preserve">   </w:t>
      </w:r>
      <w:r>
        <w:rPr>
          <w:color w:val="000000"/>
          <w:spacing w:val="-6"/>
          <w:szCs w:val="22"/>
        </w:rPr>
        <w:t xml:space="preserve">2026                                                         5,00 €                </w:t>
      </w:r>
    </w:p>
    <w:p w14:paraId="39A5DBF3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pacing w:val="-6"/>
          <w:szCs w:val="22"/>
        </w:rPr>
        <w:t xml:space="preserve">                                                         </w:t>
      </w:r>
      <w:r>
        <w:rPr>
          <w:color w:val="000000"/>
          <w:szCs w:val="22"/>
        </w:rPr>
        <w:t xml:space="preserve"> </w:t>
      </w:r>
    </w:p>
    <w:p w14:paraId="2AF3DC69" w14:textId="77777777" w:rsidR="00BE1449" w:rsidRDefault="00BE1449" w:rsidP="00BE1449">
      <w:pPr>
        <w:ind w:right="-3"/>
        <w:rPr>
          <w:b/>
          <w:color w:val="000000"/>
          <w:szCs w:val="22"/>
        </w:rPr>
      </w:pPr>
      <w:r>
        <w:rPr>
          <w:b/>
          <w:bCs/>
          <w:color w:val="000000"/>
          <w:szCs w:val="22"/>
          <w:u w:val="single"/>
        </w:rPr>
        <w:t xml:space="preserve">Zwischensumme:                                                                                             33,71 </w:t>
      </w:r>
      <w:r>
        <w:rPr>
          <w:b/>
          <w:color w:val="000000"/>
          <w:szCs w:val="22"/>
          <w:u w:val="single"/>
        </w:rPr>
        <w:t>€</w:t>
      </w:r>
      <w:r>
        <w:rPr>
          <w:b/>
          <w:color w:val="000000"/>
          <w:szCs w:val="22"/>
        </w:rPr>
        <w:t xml:space="preserve"> </w:t>
      </w:r>
    </w:p>
    <w:p w14:paraId="791DEFE9" w14:textId="13CF8045" w:rsidR="004447AC" w:rsidRDefault="004447AC" w:rsidP="004447AC">
      <w:pPr>
        <w:ind w:right="-3"/>
        <w:rPr>
          <w:b/>
          <w:color w:val="000000"/>
          <w:sz w:val="20"/>
        </w:rPr>
      </w:pPr>
    </w:p>
    <w:p w14:paraId="0EEDC173" w14:textId="4DAF0416" w:rsidR="00BE1449" w:rsidRDefault="004447AC" w:rsidP="00BE1449">
      <w:pPr>
        <w:ind w:right="-3"/>
        <w:rPr>
          <w:b/>
          <w:color w:val="000000"/>
          <w:szCs w:val="22"/>
        </w:rPr>
      </w:pPr>
      <w:r>
        <w:rPr>
          <w:color w:val="000000"/>
          <w:sz w:val="20"/>
        </w:rPr>
        <w:t xml:space="preserve"> </w:t>
      </w:r>
      <w:r w:rsidR="00BE1449">
        <w:rPr>
          <w:b/>
          <w:color w:val="000000"/>
          <w:szCs w:val="22"/>
        </w:rPr>
        <w:t>Für den Verein „</w:t>
      </w:r>
      <w:r w:rsidR="00DD12C3">
        <w:rPr>
          <w:b/>
          <w:color w:val="000000"/>
          <w:szCs w:val="22"/>
        </w:rPr>
        <w:t xml:space="preserve"> Baum</w:t>
      </w:r>
      <w:r w:rsidR="00BE1449">
        <w:rPr>
          <w:b/>
          <w:color w:val="000000"/>
          <w:szCs w:val="22"/>
        </w:rPr>
        <w:t>“ e.V. werden folgende Positionen berechnet:</w:t>
      </w:r>
    </w:p>
    <w:p w14:paraId="0423065C" w14:textId="77777777" w:rsidR="00DD12C3" w:rsidRDefault="00DD12C3" w:rsidP="00BE1449">
      <w:pPr>
        <w:ind w:right="-3"/>
        <w:rPr>
          <w:b/>
          <w:color w:val="000000"/>
          <w:szCs w:val="22"/>
        </w:rPr>
      </w:pPr>
    </w:p>
    <w:p w14:paraId="5223062F" w14:textId="2839AF30" w:rsidR="00BE1449" w:rsidRDefault="00DD12C3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                                   Jahr                                                           Beitrag</w:t>
      </w:r>
    </w:p>
    <w:p w14:paraId="24B115C3" w14:textId="10AEF8D6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Mitgliedsbeitrag :        202</w:t>
      </w:r>
      <w:r w:rsidR="00DD12C3">
        <w:rPr>
          <w:color w:val="000000"/>
          <w:szCs w:val="22"/>
        </w:rPr>
        <w:t>6</w:t>
      </w:r>
      <w:r>
        <w:rPr>
          <w:color w:val="000000"/>
          <w:szCs w:val="22"/>
        </w:rPr>
        <w:t xml:space="preserve">                                                          30,00  €           </w:t>
      </w:r>
    </w:p>
    <w:p w14:paraId="389CA7C4" w14:textId="709EE18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Gemeinschaftsarbeit  202</w:t>
      </w:r>
      <w:r w:rsidR="00DD12C3">
        <w:rPr>
          <w:color w:val="000000"/>
          <w:szCs w:val="22"/>
        </w:rPr>
        <w:t>6</w:t>
      </w:r>
      <w:r>
        <w:rPr>
          <w:color w:val="000000"/>
          <w:szCs w:val="22"/>
        </w:rPr>
        <w:t xml:space="preserve">     8 h </w:t>
      </w:r>
    </w:p>
    <w:p w14:paraId="6CDCE071" w14:textId="48028088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Nichtgeleistet                           0 h     X 10 €                                        0  €</w:t>
      </w:r>
      <w:r w:rsidR="00DD12C3">
        <w:rPr>
          <w:color w:val="000000"/>
          <w:szCs w:val="22"/>
        </w:rPr>
        <w:t xml:space="preserve"> </w:t>
      </w:r>
    </w:p>
    <w:p w14:paraId="709B51DF" w14:textId="77777777" w:rsidR="00BE1449" w:rsidRDefault="00BE1449" w:rsidP="00BE1449">
      <w:pPr>
        <w:ind w:right="-3"/>
        <w:rPr>
          <w:color w:val="000000"/>
          <w:szCs w:val="22"/>
        </w:rPr>
      </w:pPr>
    </w:p>
    <w:p w14:paraId="11A0DDE9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Rechtsschutz</w:t>
      </w:r>
    </w:p>
    <w:p w14:paraId="636DFDE6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Kontoführungsgebühr</w:t>
      </w:r>
    </w:p>
    <w:p w14:paraId="0DB23A9F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Grundsteuer Vereinshaus</w:t>
      </w:r>
    </w:p>
    <w:p w14:paraId="097FA5FB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Beitrag für neue Wasseruhr ( ½“ = 18,00 €  ¾“  0 30,00 €</w:t>
      </w:r>
    </w:p>
    <w:p w14:paraId="010F34DA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Offene Betrag von Kostenanforderung  2019 /2020</w:t>
      </w:r>
    </w:p>
    <w:p w14:paraId="3F6B382E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Betrag für nicht termingerechte Meldung der Zählerstände</w:t>
      </w:r>
    </w:p>
    <w:p w14:paraId="0F572444" w14:textId="77777777" w:rsidR="00BE1449" w:rsidRDefault="00BE1449" w:rsidP="00BE1449">
      <w:pPr>
        <w:ind w:right="-3"/>
        <w:rPr>
          <w:color w:val="000000"/>
          <w:szCs w:val="22"/>
        </w:rPr>
      </w:pPr>
      <w:r>
        <w:rPr>
          <w:color w:val="000000"/>
          <w:szCs w:val="22"/>
        </w:rPr>
        <w:t>( Beschluss der MV vom 20.09.2008)</w:t>
      </w:r>
    </w:p>
    <w:p w14:paraId="1D1704B2" w14:textId="77777777" w:rsidR="00BE1449" w:rsidRDefault="00BE1449" w:rsidP="00BE1449">
      <w:pPr>
        <w:ind w:right="-3"/>
        <w:rPr>
          <w:color w:val="000000"/>
          <w:szCs w:val="22"/>
        </w:rPr>
      </w:pPr>
    </w:p>
    <w:p w14:paraId="171BD8CA" w14:textId="77777777" w:rsidR="00BE1449" w:rsidRDefault="00BE1449" w:rsidP="00BE1449">
      <w:pPr>
        <w:ind w:right="-3"/>
        <w:rPr>
          <w:b/>
          <w:bCs/>
          <w:color w:val="000000"/>
          <w:szCs w:val="22"/>
          <w:u w:val="single"/>
        </w:rPr>
      </w:pPr>
      <w:r>
        <w:rPr>
          <w:b/>
          <w:bCs/>
          <w:color w:val="000000"/>
          <w:szCs w:val="22"/>
          <w:u w:val="single"/>
        </w:rPr>
        <w:t>Zwischensumme:                                                                                              30,00 €</w:t>
      </w:r>
    </w:p>
    <w:p w14:paraId="6B636FCA" w14:textId="225872BC" w:rsidR="004447AC" w:rsidRPr="00BE1449" w:rsidRDefault="004447AC" w:rsidP="004447AC">
      <w:pPr>
        <w:ind w:right="-3"/>
        <w:rPr>
          <w:color w:val="000000"/>
          <w:spacing w:val="2"/>
          <w:sz w:val="20"/>
        </w:rPr>
      </w:pPr>
      <w:r>
        <w:rPr>
          <w:color w:val="000000"/>
          <w:sz w:val="20"/>
        </w:rPr>
        <w:t xml:space="preserve">                      </w:t>
      </w:r>
      <w:r>
        <w:rPr>
          <w:b/>
          <w:color w:val="000000"/>
          <w:sz w:val="20"/>
        </w:rPr>
        <w:t xml:space="preserve">                                                                                                              </w:t>
      </w:r>
    </w:p>
    <w:p w14:paraId="60C48062" w14:textId="77777777" w:rsidR="00F20F0B" w:rsidRPr="00E8251B" w:rsidRDefault="00175B04" w:rsidP="00175B04">
      <w:pPr>
        <w:ind w:right="-3"/>
        <w:rPr>
          <w:b/>
          <w:color w:val="000000"/>
          <w:sz w:val="20"/>
        </w:rPr>
      </w:pPr>
      <w:r w:rsidRPr="00E8251B">
        <w:rPr>
          <w:b/>
          <w:color w:val="000000"/>
          <w:sz w:val="20"/>
        </w:rPr>
        <w:t xml:space="preserve">                                                                                    </w:t>
      </w:r>
      <w:r w:rsidR="00C532C7" w:rsidRPr="00E8251B">
        <w:rPr>
          <w:b/>
          <w:color w:val="000000"/>
          <w:sz w:val="20"/>
        </w:rPr>
        <w:t xml:space="preserve"> </w:t>
      </w:r>
      <w:r w:rsidR="00F20F0B" w:rsidRPr="00E8251B">
        <w:rPr>
          <w:b/>
          <w:color w:val="000000"/>
          <w:sz w:val="20"/>
        </w:rPr>
        <w:t xml:space="preserve">                        </w:t>
      </w:r>
    </w:p>
    <w:p w14:paraId="46083897" w14:textId="77777777" w:rsidR="00BE1449" w:rsidRDefault="00BE1449" w:rsidP="00BE1449">
      <w:pPr>
        <w:ind w:right="-3"/>
        <w:rPr>
          <w:b/>
          <w:color w:val="000000"/>
          <w:spacing w:val="-6"/>
          <w:szCs w:val="22"/>
          <w:u w:val="single"/>
        </w:rPr>
      </w:pPr>
    </w:p>
    <w:p w14:paraId="12E411F7" w14:textId="77777777" w:rsidR="00BE1449" w:rsidRDefault="00BE1449" w:rsidP="00BE1449">
      <w:pPr>
        <w:ind w:right="-3"/>
        <w:rPr>
          <w:b/>
          <w:color w:val="000000"/>
          <w:spacing w:val="-6"/>
          <w:szCs w:val="22"/>
          <w:u w:val="single"/>
        </w:rPr>
      </w:pPr>
    </w:p>
    <w:p w14:paraId="443F9C28" w14:textId="77777777" w:rsidR="00BE1449" w:rsidRDefault="00BE1449" w:rsidP="00BE1449">
      <w:pPr>
        <w:ind w:right="-3"/>
        <w:rPr>
          <w:b/>
          <w:color w:val="000000"/>
          <w:spacing w:val="-6"/>
          <w:szCs w:val="22"/>
          <w:u w:val="single"/>
        </w:rPr>
      </w:pPr>
    </w:p>
    <w:p w14:paraId="113CE539" w14:textId="5291F3B7" w:rsidR="00BE1449" w:rsidRDefault="00BE1449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pacing w:val="-6"/>
          <w:szCs w:val="22"/>
          <w:u w:val="single"/>
        </w:rPr>
        <w:t>Energieverbrauch     2025</w:t>
      </w:r>
      <w:r>
        <w:rPr>
          <w:b/>
          <w:color w:val="000000"/>
          <w:szCs w:val="22"/>
        </w:rPr>
        <w:t xml:space="preserve">  </w:t>
      </w:r>
    </w:p>
    <w:p w14:paraId="68327925" w14:textId="77777777" w:rsidR="00BE1449" w:rsidRDefault="00BE1449" w:rsidP="00BE1449">
      <w:pPr>
        <w:ind w:right="-3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                                                                                                      </w:t>
      </w:r>
    </w:p>
    <w:p w14:paraId="735E7E8B" w14:textId="77777777" w:rsidR="00BE1449" w:rsidRDefault="00BE1449" w:rsidP="00BE1449">
      <w:pPr>
        <w:tabs>
          <w:tab w:val="left" w:pos="2990"/>
          <w:tab w:val="left" w:pos="4694"/>
          <w:tab w:val="left" w:pos="7368"/>
        </w:tabs>
        <w:spacing w:line="250" w:lineRule="exact"/>
        <w:ind w:left="14"/>
        <w:rPr>
          <w:bCs/>
          <w:color w:val="000000"/>
          <w:spacing w:val="-6"/>
          <w:szCs w:val="22"/>
        </w:rPr>
      </w:pPr>
      <w:r>
        <w:rPr>
          <w:bCs/>
          <w:color w:val="000000"/>
          <w:spacing w:val="-6"/>
          <w:szCs w:val="22"/>
        </w:rPr>
        <w:t xml:space="preserve">                             Stand alt            Stand neu            Verbrauch KWh</w:t>
      </w:r>
    </w:p>
    <w:p w14:paraId="0B298F3D" w14:textId="77777777" w:rsidR="00BE1449" w:rsidRDefault="00BE1449" w:rsidP="00BE1449">
      <w:pPr>
        <w:tabs>
          <w:tab w:val="left" w:pos="2990"/>
          <w:tab w:val="left" w:pos="4694"/>
          <w:tab w:val="left" w:pos="7368"/>
        </w:tabs>
        <w:spacing w:line="250" w:lineRule="exact"/>
        <w:ind w:left="14"/>
        <w:rPr>
          <w:color w:val="000000"/>
          <w:spacing w:val="-6"/>
          <w:szCs w:val="22"/>
        </w:rPr>
      </w:pPr>
      <w:r>
        <w:rPr>
          <w:color w:val="000000"/>
          <w:spacing w:val="-6"/>
          <w:szCs w:val="22"/>
        </w:rPr>
        <w:t xml:space="preserve">                            30763,5               30780,5                            17 </w:t>
      </w:r>
    </w:p>
    <w:p w14:paraId="5468CAA3" w14:textId="77777777" w:rsidR="00BE1449" w:rsidRDefault="00BE1449" w:rsidP="00BE1449">
      <w:pPr>
        <w:tabs>
          <w:tab w:val="left" w:pos="2990"/>
          <w:tab w:val="left" w:pos="4694"/>
          <w:tab w:val="left" w:pos="7368"/>
        </w:tabs>
        <w:spacing w:line="250" w:lineRule="exact"/>
        <w:ind w:left="14"/>
        <w:rPr>
          <w:szCs w:val="22"/>
        </w:rPr>
      </w:pPr>
      <w:r>
        <w:rPr>
          <w:color w:val="000000"/>
          <w:spacing w:val="-6"/>
          <w:szCs w:val="22"/>
        </w:rPr>
        <w:t xml:space="preserve">                          </w:t>
      </w:r>
    </w:p>
    <w:p w14:paraId="5332A0E3" w14:textId="3761135D" w:rsidR="00BE1449" w:rsidRDefault="00BE1449" w:rsidP="00BE1449">
      <w:pPr>
        <w:tabs>
          <w:tab w:val="left" w:pos="3125"/>
        </w:tabs>
        <w:spacing w:line="250" w:lineRule="exact"/>
        <w:rPr>
          <w:szCs w:val="22"/>
        </w:rPr>
      </w:pPr>
      <w:r>
        <w:rPr>
          <w:color w:val="000000"/>
          <w:spacing w:val="-7"/>
          <w:szCs w:val="22"/>
        </w:rPr>
        <w:t xml:space="preserve"> KWh Arbeitspreis      0,27</w:t>
      </w:r>
      <w:r w:rsidR="002A0F68">
        <w:rPr>
          <w:color w:val="000000"/>
          <w:spacing w:val="-7"/>
          <w:szCs w:val="22"/>
        </w:rPr>
        <w:t>€</w:t>
      </w:r>
      <w:r>
        <w:rPr>
          <w:color w:val="000000"/>
          <w:spacing w:val="-7"/>
          <w:szCs w:val="22"/>
        </w:rPr>
        <w:t xml:space="preserve"> X 17                                                               4,59 €</w:t>
      </w:r>
    </w:p>
    <w:p w14:paraId="5852FDDA" w14:textId="45840707" w:rsidR="00BE1449" w:rsidRDefault="00BE1449" w:rsidP="00BE1449">
      <w:pPr>
        <w:spacing w:line="250" w:lineRule="exact"/>
        <w:rPr>
          <w:color w:val="000000"/>
          <w:spacing w:val="-5"/>
          <w:szCs w:val="22"/>
        </w:rPr>
      </w:pPr>
      <w:r>
        <w:rPr>
          <w:color w:val="000000"/>
          <w:spacing w:val="-5"/>
          <w:szCs w:val="22"/>
        </w:rPr>
        <w:t xml:space="preserve">Grundpreis                105,79 € / 4                                                    </w:t>
      </w:r>
      <w:r w:rsidR="00DD12C3">
        <w:rPr>
          <w:color w:val="000000"/>
          <w:spacing w:val="-5"/>
          <w:szCs w:val="22"/>
        </w:rPr>
        <w:t xml:space="preserve">  </w:t>
      </w:r>
      <w:r>
        <w:rPr>
          <w:color w:val="000000"/>
          <w:spacing w:val="-5"/>
          <w:szCs w:val="22"/>
        </w:rPr>
        <w:t xml:space="preserve">   26,45 €                                                           </w:t>
      </w:r>
    </w:p>
    <w:p w14:paraId="02E188CA" w14:textId="750E6A7C" w:rsidR="00BE1449" w:rsidRDefault="00BE1449" w:rsidP="00BE1449">
      <w:pPr>
        <w:spacing w:line="250" w:lineRule="exact"/>
        <w:ind w:left="19"/>
        <w:rPr>
          <w:color w:val="000000"/>
          <w:spacing w:val="-5"/>
          <w:szCs w:val="22"/>
        </w:rPr>
      </w:pPr>
      <w:r>
        <w:rPr>
          <w:color w:val="000000"/>
          <w:spacing w:val="-5"/>
          <w:szCs w:val="22"/>
        </w:rPr>
        <w:t xml:space="preserve">Anteiliger Verlust      14,1 m³ = 3,80 € /4                                         </w:t>
      </w:r>
      <w:r w:rsidR="00DD12C3">
        <w:rPr>
          <w:color w:val="000000"/>
          <w:spacing w:val="-5"/>
          <w:szCs w:val="22"/>
        </w:rPr>
        <w:t xml:space="preserve"> </w:t>
      </w:r>
      <w:r>
        <w:rPr>
          <w:color w:val="000000"/>
          <w:spacing w:val="-5"/>
          <w:szCs w:val="22"/>
        </w:rPr>
        <w:t xml:space="preserve">     0,95 €                                  </w:t>
      </w:r>
      <w:r>
        <w:rPr>
          <w:color w:val="000000"/>
          <w:spacing w:val="-5"/>
          <w:szCs w:val="22"/>
        </w:rPr>
        <w:tab/>
      </w:r>
      <w:r>
        <w:rPr>
          <w:color w:val="000000"/>
          <w:spacing w:val="-5"/>
          <w:szCs w:val="22"/>
        </w:rPr>
        <w:tab/>
      </w:r>
      <w:r>
        <w:rPr>
          <w:color w:val="000000"/>
          <w:spacing w:val="-5"/>
          <w:szCs w:val="22"/>
        </w:rPr>
        <w:tab/>
        <w:t xml:space="preserve">                          </w:t>
      </w:r>
    </w:p>
    <w:p w14:paraId="214952C6" w14:textId="77777777" w:rsidR="00BE1449" w:rsidRDefault="00BE1449" w:rsidP="00BE1449">
      <w:pPr>
        <w:spacing w:line="250" w:lineRule="exact"/>
        <w:rPr>
          <w:b/>
          <w:color w:val="000000"/>
          <w:spacing w:val="-5"/>
          <w:szCs w:val="22"/>
          <w:u w:val="single"/>
        </w:rPr>
      </w:pPr>
      <w:r>
        <w:rPr>
          <w:b/>
          <w:color w:val="000000"/>
          <w:spacing w:val="-5"/>
          <w:szCs w:val="22"/>
          <w:u w:val="single"/>
        </w:rPr>
        <w:t xml:space="preserve"> Zwischensumme:                                                                                           31,99 €</w:t>
      </w:r>
    </w:p>
    <w:p w14:paraId="1949EC04" w14:textId="77777777" w:rsidR="00BE1449" w:rsidRDefault="00BE1449" w:rsidP="00403D40">
      <w:pPr>
        <w:spacing w:line="250" w:lineRule="exact"/>
        <w:rPr>
          <w:b/>
          <w:color w:val="000000"/>
          <w:spacing w:val="-5"/>
          <w:sz w:val="20"/>
          <w:u w:val="single"/>
        </w:rPr>
      </w:pPr>
    </w:p>
    <w:p w14:paraId="6A35F855" w14:textId="77777777" w:rsidR="00BE1449" w:rsidRDefault="00BE1449" w:rsidP="00403D40">
      <w:pPr>
        <w:spacing w:line="250" w:lineRule="exact"/>
        <w:rPr>
          <w:b/>
          <w:color w:val="000000"/>
          <w:spacing w:val="-5"/>
          <w:sz w:val="20"/>
          <w:u w:val="single"/>
        </w:rPr>
      </w:pPr>
    </w:p>
    <w:p w14:paraId="3EAEA8D5" w14:textId="77777777" w:rsidR="00BE1449" w:rsidRDefault="00BE1449" w:rsidP="00BE1449">
      <w:pPr>
        <w:tabs>
          <w:tab w:val="left" w:pos="2552"/>
          <w:tab w:val="left" w:pos="3828"/>
          <w:tab w:val="left" w:pos="5670"/>
        </w:tabs>
        <w:spacing w:before="250"/>
        <w:rPr>
          <w:b/>
          <w:color w:val="000000"/>
          <w:spacing w:val="-5"/>
          <w:sz w:val="24"/>
          <w:szCs w:val="24"/>
          <w:u w:val="single"/>
        </w:rPr>
      </w:pPr>
      <w:r>
        <w:rPr>
          <w:b/>
          <w:color w:val="000000"/>
          <w:spacing w:val="-5"/>
          <w:sz w:val="24"/>
          <w:szCs w:val="24"/>
          <w:u w:val="single"/>
        </w:rPr>
        <w:t xml:space="preserve">Wasser       2025  </w:t>
      </w:r>
    </w:p>
    <w:p w14:paraId="4D8FD768" w14:textId="77777777" w:rsidR="00BE1449" w:rsidRPr="0070189E" w:rsidRDefault="00BE1449" w:rsidP="00BE1449">
      <w:pPr>
        <w:tabs>
          <w:tab w:val="left" w:pos="2552"/>
          <w:tab w:val="left" w:pos="3828"/>
          <w:tab w:val="left" w:pos="5670"/>
        </w:tabs>
        <w:spacing w:before="250"/>
        <w:rPr>
          <w:b/>
          <w:color w:val="000000"/>
          <w:spacing w:val="-5"/>
          <w:sz w:val="24"/>
          <w:szCs w:val="24"/>
          <w:u w:val="single"/>
        </w:rPr>
      </w:pPr>
      <w:r w:rsidRPr="0070189E">
        <w:rPr>
          <w:bCs/>
          <w:color w:val="000000"/>
          <w:spacing w:val="-5"/>
          <w:sz w:val="24"/>
          <w:szCs w:val="24"/>
        </w:rPr>
        <w:t xml:space="preserve"> Stand alt</w:t>
      </w:r>
      <w:r w:rsidRPr="0070189E">
        <w:rPr>
          <w:bCs/>
          <w:color w:val="000000"/>
          <w:spacing w:val="-5"/>
          <w:sz w:val="24"/>
          <w:szCs w:val="24"/>
        </w:rPr>
        <w:tab/>
        <w:t>Stand neu                     Verbrauc</w:t>
      </w:r>
      <w:r>
        <w:rPr>
          <w:bCs/>
          <w:color w:val="000000"/>
          <w:spacing w:val="-5"/>
          <w:sz w:val="24"/>
          <w:szCs w:val="24"/>
        </w:rPr>
        <w:t xml:space="preserve">h                                                </w:t>
      </w:r>
      <w:r>
        <w:rPr>
          <w:color w:val="000000"/>
          <w:spacing w:val="-5"/>
          <w:sz w:val="24"/>
          <w:szCs w:val="24"/>
        </w:rPr>
        <w:t xml:space="preserve">        39,9</w:t>
      </w:r>
      <w:r>
        <w:rPr>
          <w:color w:val="000000"/>
          <w:spacing w:val="-5"/>
          <w:sz w:val="24"/>
          <w:szCs w:val="24"/>
        </w:rPr>
        <w:tab/>
        <w:t xml:space="preserve">   40                                     0,1m³</w:t>
      </w:r>
    </w:p>
    <w:p w14:paraId="22479D6E" w14:textId="77777777" w:rsidR="00BE1449" w:rsidRDefault="00BE1449" w:rsidP="00BE1449">
      <w:pPr>
        <w:tabs>
          <w:tab w:val="left" w:pos="2552"/>
          <w:tab w:val="left" w:pos="3828"/>
          <w:tab w:val="left" w:pos="5672"/>
          <w:tab w:val="left" w:pos="8573"/>
        </w:tabs>
        <w:spacing w:before="250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m³-Preis                        2,41 € X 0,1</w:t>
      </w:r>
      <w:r>
        <w:rPr>
          <w:color w:val="000000"/>
          <w:spacing w:val="-5"/>
          <w:sz w:val="24"/>
          <w:szCs w:val="24"/>
        </w:rPr>
        <w:tab/>
        <w:t xml:space="preserve">                                      0,24 €</w:t>
      </w:r>
      <w:r>
        <w:rPr>
          <w:color w:val="000000"/>
          <w:spacing w:val="-5"/>
          <w:sz w:val="24"/>
          <w:szCs w:val="24"/>
        </w:rPr>
        <w:tab/>
      </w:r>
    </w:p>
    <w:p w14:paraId="306F46F9" w14:textId="77777777" w:rsidR="00BE1449" w:rsidRDefault="00BE1449" w:rsidP="00BE1449">
      <w:pPr>
        <w:rPr>
          <w:sz w:val="24"/>
          <w:szCs w:val="24"/>
        </w:rPr>
      </w:pPr>
      <w:r>
        <w:rPr>
          <w:sz w:val="24"/>
          <w:szCs w:val="24"/>
        </w:rPr>
        <w:t>Grundgebühr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133,54 €/10                                     13,35 €</w:t>
      </w:r>
    </w:p>
    <w:p w14:paraId="38029945" w14:textId="77777777" w:rsidR="00BE1449" w:rsidRDefault="00BE1449" w:rsidP="00BE1449">
      <w:pPr>
        <w:tabs>
          <w:tab w:val="left" w:pos="709"/>
          <w:tab w:val="left" w:pos="1418"/>
          <w:tab w:val="left" w:pos="2244"/>
          <w:tab w:val="left" w:pos="7451"/>
        </w:tabs>
        <w:rPr>
          <w:sz w:val="24"/>
          <w:szCs w:val="24"/>
        </w:rPr>
      </w:pPr>
      <w:r>
        <w:rPr>
          <w:sz w:val="24"/>
          <w:szCs w:val="24"/>
        </w:rPr>
        <w:t>Ant. Verlust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16,5m³ = 37,77 €/10                           3,98 €</w:t>
      </w:r>
    </w:p>
    <w:p w14:paraId="56BECB99" w14:textId="77777777" w:rsidR="00BE1449" w:rsidRDefault="00BE1449" w:rsidP="00BE14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0959D1F" w14:textId="77777777" w:rsidR="00BE1449" w:rsidRDefault="00BE1449" w:rsidP="00BE1449">
      <w:pPr>
        <w:tabs>
          <w:tab w:val="left" w:pos="713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Zwischensumme:                                                                          17,57 € </w:t>
      </w:r>
    </w:p>
    <w:p w14:paraId="0B7FF4E5" w14:textId="77777777" w:rsidR="00D67741" w:rsidRPr="00E8251B" w:rsidRDefault="00851788" w:rsidP="007A6E23">
      <w:pPr>
        <w:spacing w:before="250"/>
        <w:rPr>
          <w:b/>
          <w:color w:val="000000"/>
          <w:spacing w:val="-5"/>
          <w:sz w:val="20"/>
        </w:rPr>
      </w:pPr>
      <w:r w:rsidRPr="00E8251B">
        <w:rPr>
          <w:b/>
          <w:color w:val="000000"/>
          <w:spacing w:val="-5"/>
          <w:sz w:val="20"/>
        </w:rPr>
        <w:t xml:space="preserve">                                                                                                 </w:t>
      </w:r>
      <w:r w:rsidR="00E8251B">
        <w:rPr>
          <w:b/>
          <w:color w:val="000000"/>
          <w:spacing w:val="-5"/>
          <w:sz w:val="20"/>
        </w:rPr>
        <w:t xml:space="preserve">      </w:t>
      </w:r>
      <w:r w:rsidRPr="00E8251B">
        <w:rPr>
          <w:b/>
          <w:color w:val="000000"/>
          <w:spacing w:val="-5"/>
          <w:sz w:val="20"/>
        </w:rPr>
        <w:t xml:space="preserve">    </w:t>
      </w:r>
      <w:r w:rsidR="00E26D38" w:rsidRPr="00E8251B">
        <w:rPr>
          <w:b/>
          <w:color w:val="000000"/>
          <w:spacing w:val="-5"/>
          <w:sz w:val="20"/>
        </w:rPr>
        <w:t>Gesamtbetrag</w:t>
      </w:r>
      <w:r w:rsidRPr="00E8251B">
        <w:rPr>
          <w:b/>
          <w:color w:val="000000"/>
          <w:spacing w:val="-5"/>
          <w:sz w:val="20"/>
        </w:rPr>
        <w:t xml:space="preserve"> </w:t>
      </w:r>
      <w:r w:rsidR="007A6E23" w:rsidRPr="00E8251B">
        <w:rPr>
          <w:b/>
          <w:color w:val="000000"/>
          <w:spacing w:val="-5"/>
          <w:sz w:val="20"/>
        </w:rPr>
        <w:t xml:space="preserve"> </w:t>
      </w:r>
      <w:r w:rsidRPr="00E8251B">
        <w:rPr>
          <w:b/>
          <w:color w:val="000000"/>
          <w:spacing w:val="-5"/>
          <w:sz w:val="20"/>
        </w:rPr>
        <w:t xml:space="preserve">   </w:t>
      </w:r>
      <w:r w:rsidR="00B93037">
        <w:rPr>
          <w:b/>
          <w:color w:val="000000"/>
          <w:spacing w:val="-5"/>
          <w:sz w:val="20"/>
        </w:rPr>
        <w:t xml:space="preserve">       </w:t>
      </w:r>
      <w:r w:rsidR="005447AF">
        <w:rPr>
          <w:b/>
          <w:color w:val="000000"/>
          <w:spacing w:val="-5"/>
          <w:sz w:val="20"/>
        </w:rPr>
        <w:t xml:space="preserve">   146,64</w:t>
      </w:r>
      <w:r w:rsidRPr="00E8251B">
        <w:rPr>
          <w:b/>
          <w:color w:val="000000"/>
          <w:spacing w:val="-5"/>
          <w:sz w:val="20"/>
        </w:rPr>
        <w:t xml:space="preserve"> €</w:t>
      </w:r>
    </w:p>
    <w:p w14:paraId="3A1C5B08" w14:textId="77777777" w:rsidR="00BE1449" w:rsidRDefault="00BE1449" w:rsidP="00BE1449">
      <w:pPr>
        <w:tabs>
          <w:tab w:val="left" w:pos="2835"/>
          <w:tab w:val="left" w:pos="7133"/>
        </w:tabs>
        <w:spacing w:before="250"/>
        <w:rPr>
          <w:b/>
          <w:color w:val="000000"/>
          <w:spacing w:val="-5"/>
          <w:szCs w:val="22"/>
          <w:u w:val="single"/>
        </w:rPr>
      </w:pPr>
      <w:r>
        <w:rPr>
          <w:b/>
          <w:color w:val="000000"/>
          <w:spacing w:val="-5"/>
          <w:szCs w:val="22"/>
          <w:u w:val="single"/>
        </w:rPr>
        <w:t>Zu zahlender Betrag:                                                                                      187,22 €</w:t>
      </w:r>
    </w:p>
    <w:p w14:paraId="6CDD0424" w14:textId="77777777" w:rsidR="00BE1449" w:rsidRDefault="00BE1449" w:rsidP="00BE1449">
      <w:pPr>
        <w:tabs>
          <w:tab w:val="left" w:pos="2552"/>
          <w:tab w:val="left" w:pos="3828"/>
          <w:tab w:val="left" w:pos="5670"/>
        </w:tabs>
        <w:spacing w:before="250"/>
        <w:rPr>
          <w:b/>
          <w:color w:val="000000"/>
          <w:spacing w:val="-5"/>
          <w:szCs w:val="22"/>
          <w:u w:val="single"/>
        </w:rPr>
      </w:pPr>
    </w:p>
    <w:p w14:paraId="75F4C8CB" w14:textId="74D63390" w:rsidR="00BE1449" w:rsidRDefault="00BE1449" w:rsidP="00BE1449">
      <w:pPr>
        <w:spacing w:before="250"/>
        <w:rPr>
          <w:b/>
          <w:color w:val="000000"/>
          <w:spacing w:val="-5"/>
          <w:szCs w:val="22"/>
        </w:rPr>
        <w:sectPr w:rsidR="00BE1449" w:rsidSect="00BE1449">
          <w:footerReference w:type="default" r:id="rId9"/>
          <w:type w:val="continuous"/>
          <w:pgSz w:w="11907" w:h="16840"/>
          <w:pgMar w:top="284" w:right="1134" w:bottom="953" w:left="1418" w:header="284" w:footer="567" w:gutter="0"/>
          <w:pgNumType w:start="1"/>
          <w:cols w:space="720"/>
        </w:sectPr>
      </w:pPr>
      <w:r>
        <w:rPr>
          <w:color w:val="000000"/>
          <w:spacing w:val="-5"/>
          <w:szCs w:val="22"/>
        </w:rPr>
        <w:t>Wir bitten um Überweisung des Gesamtbetrages bis zum 30.04.202</w:t>
      </w:r>
      <w:r w:rsidR="00506B21">
        <w:rPr>
          <w:color w:val="000000"/>
          <w:spacing w:val="-5"/>
          <w:szCs w:val="22"/>
        </w:rPr>
        <w:t>6</w:t>
      </w:r>
      <w:r>
        <w:rPr>
          <w:color w:val="000000"/>
          <w:spacing w:val="-5"/>
          <w:szCs w:val="22"/>
        </w:rPr>
        <w:t xml:space="preserve"> auf das unten angegebene Konto des Vereins.</w:t>
      </w:r>
      <w:r w:rsidR="00DD12C3">
        <w:rPr>
          <w:color w:val="000000"/>
          <w:spacing w:val="-5"/>
          <w:szCs w:val="22"/>
        </w:rPr>
        <w:t xml:space="preserve">     Verwendungszweck : Name und Gartennummer</w:t>
      </w:r>
    </w:p>
    <w:p w14:paraId="4AC80D5B" w14:textId="77777777" w:rsidR="00BE1449" w:rsidRDefault="00BE1449" w:rsidP="00BE1449">
      <w:pPr>
        <w:spacing w:line="260" w:lineRule="exact"/>
        <w:ind w:right="-3"/>
        <w:rPr>
          <w:rFonts w:cs="Arial"/>
          <w:szCs w:val="22"/>
        </w:rPr>
      </w:pPr>
    </w:p>
    <w:p w14:paraId="04F4DF10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387E3398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53506861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5AE58BE6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10CBCF16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7EF0C1C2" w14:textId="3334EF44" w:rsidR="00AA1D7E" w:rsidRDefault="00851788" w:rsidP="004518D3">
      <w:pPr>
        <w:spacing w:line="260" w:lineRule="exact"/>
        <w:ind w:right="-3"/>
        <w:rPr>
          <w:rFonts w:cs="Arial"/>
          <w:sz w:val="20"/>
        </w:rPr>
      </w:pPr>
      <w:r w:rsidRPr="00E8251B">
        <w:rPr>
          <w:rFonts w:cs="Arial"/>
          <w:sz w:val="20"/>
        </w:rPr>
        <w:t>Bernd Hergenhan</w:t>
      </w:r>
    </w:p>
    <w:p w14:paraId="75462051" w14:textId="77777777" w:rsidR="00851788" w:rsidRDefault="00851788" w:rsidP="004518D3">
      <w:pPr>
        <w:spacing w:line="260" w:lineRule="exact"/>
        <w:ind w:right="-3"/>
        <w:rPr>
          <w:rFonts w:cs="Arial"/>
          <w:sz w:val="20"/>
        </w:rPr>
      </w:pPr>
      <w:r w:rsidRPr="00E8251B">
        <w:rPr>
          <w:rFonts w:cs="Arial"/>
          <w:sz w:val="20"/>
        </w:rPr>
        <w:t>Vorsitzender</w:t>
      </w:r>
    </w:p>
    <w:p w14:paraId="2BB3F29C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0DB93FB5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6E8113D5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609B911D" w14:textId="77777777" w:rsidR="00BE1449" w:rsidRDefault="00BE1449" w:rsidP="004518D3">
      <w:pPr>
        <w:spacing w:line="260" w:lineRule="exact"/>
        <w:ind w:right="-3"/>
        <w:rPr>
          <w:rFonts w:cs="Arial"/>
          <w:sz w:val="20"/>
        </w:rPr>
      </w:pPr>
    </w:p>
    <w:p w14:paraId="62CCC277" w14:textId="4F04C72E" w:rsidR="00BE1449" w:rsidRPr="00403D40" w:rsidRDefault="00BE1449" w:rsidP="004518D3">
      <w:pPr>
        <w:spacing w:line="260" w:lineRule="exact"/>
        <w:ind w:right="-3"/>
        <w:rPr>
          <w:rFonts w:cs="Arial"/>
          <w:sz w:val="20"/>
        </w:rPr>
      </w:pPr>
      <w:r>
        <w:rPr>
          <w:rFonts w:cs="Arial"/>
          <w:sz w:val="20"/>
        </w:rPr>
        <w:t>Erläuterung: Beschlüsse:</w:t>
      </w:r>
    </w:p>
    <w:sectPr w:rsidR="00BE1449" w:rsidRPr="00403D40" w:rsidSect="00D67741">
      <w:headerReference w:type="default" r:id="rId10"/>
      <w:footerReference w:type="default" r:id="rId11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37B1" w14:textId="77777777" w:rsidR="001D08CF" w:rsidRDefault="001D08CF">
      <w:r>
        <w:separator/>
      </w:r>
    </w:p>
  </w:endnote>
  <w:endnote w:type="continuationSeparator" w:id="0">
    <w:p w14:paraId="53DAA403" w14:textId="77777777" w:rsidR="001D08CF" w:rsidRDefault="001D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E1449" w14:paraId="0E6A6C28" w14:textId="77777777" w:rsidTr="00731ED2">
      <w:trPr>
        <w:trHeight w:val="1100"/>
      </w:trPr>
      <w:tc>
        <w:tcPr>
          <w:tcW w:w="232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7B52E67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>Vorsitzender</w:t>
          </w:r>
        </w:p>
        <w:p w14:paraId="7CC21728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>
            <w:rPr>
              <w:sz w:val="16"/>
            </w:rPr>
            <w:br/>
          </w:r>
        </w:p>
        <w:p w14:paraId="3CFF4F8B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br/>
          </w:r>
        </w:p>
      </w:tc>
      <w:tc>
        <w:tcPr>
          <w:tcW w:w="235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99B64A2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>Sitz des Vereins</w:t>
          </w:r>
        </w:p>
        <w:p w14:paraId="49706C39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6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F4AA95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Volksbank Vogtland e.G.</w:t>
          </w:r>
          <w:r>
            <w:rPr>
              <w:sz w:val="16"/>
            </w:rPr>
            <w:br/>
            <w:t xml:space="preserve">       IBAN</w:t>
          </w:r>
        </w:p>
        <w:p w14:paraId="5D411B33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DE07870958245082589009</w:t>
          </w:r>
          <w:r>
            <w:rPr>
              <w:sz w:val="16"/>
            </w:rPr>
            <w:br/>
            <w:t xml:space="preserve">       BIC: GENODEF1P1 </w:t>
          </w:r>
        </w:p>
        <w:p w14:paraId="25BD6426" w14:textId="77777777" w:rsidR="00BE1449" w:rsidRDefault="00BE1449" w:rsidP="00731ED2">
          <w:pPr>
            <w:pStyle w:val="Fuzeile"/>
            <w:rPr>
              <w:sz w:val="16"/>
            </w:rPr>
          </w:pPr>
        </w:p>
      </w:tc>
      <w:tc>
        <w:tcPr>
          <w:tcW w:w="25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DB7B981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161/141/20484</w:t>
          </w:r>
        </w:p>
        <w:p w14:paraId="3C547071" w14:textId="77777777" w:rsidR="00BE1449" w:rsidRDefault="00BE1449" w:rsidP="00731ED2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Vereinsregister Nr.220064</w:t>
          </w:r>
          <w:r>
            <w:rPr>
              <w:sz w:val="16"/>
            </w:rPr>
            <w:br/>
            <w:t xml:space="preserve">              Amtsgericht Greiz</w:t>
          </w:r>
          <w:r>
            <w:rPr>
              <w:sz w:val="16"/>
            </w:rPr>
            <w:br/>
          </w:r>
        </w:p>
      </w:tc>
    </w:tr>
  </w:tbl>
  <w:p w14:paraId="23C3EA7D" w14:textId="77777777" w:rsidR="00BE1449" w:rsidRDefault="00BE14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8FBB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C693E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C693E" w:rsidRPr="00CC1A1E">
      <w:rPr>
        <w:sz w:val="16"/>
      </w:rPr>
      <w:fldChar w:fldCharType="separate"/>
    </w:r>
    <w:r w:rsidR="00030203">
      <w:rPr>
        <w:noProof/>
        <w:sz w:val="16"/>
      </w:rPr>
      <w:t>1</w:t>
    </w:r>
    <w:r w:rsidR="004C693E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030203" w:rsidRPr="00030203">
        <w:rPr>
          <w:noProof/>
          <w:sz w:val="16"/>
        </w:rPr>
        <w:t>1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7512BEE0" w14:textId="77777777" w:rsidTr="00C031B8">
      <w:trPr>
        <w:trHeight w:val="1100"/>
      </w:trPr>
      <w:tc>
        <w:tcPr>
          <w:tcW w:w="2326" w:type="dxa"/>
        </w:tcPr>
        <w:p w14:paraId="14B5A72B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DAD2D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40D87BF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4C18B375" w14:textId="77777777" w:rsidR="00CC1A1E" w:rsidRPr="00ED3440" w:rsidRDefault="00F2086A">
          <w:pPr>
            <w:pStyle w:val="Fuzeile"/>
            <w:rPr>
              <w:sz w:val="16"/>
            </w:rPr>
          </w:pPr>
          <w:r>
            <w:rPr>
              <w:sz w:val="16"/>
            </w:rPr>
            <w:br/>
          </w:r>
        </w:p>
      </w:tc>
      <w:tc>
        <w:tcPr>
          <w:tcW w:w="2368" w:type="dxa"/>
        </w:tcPr>
        <w:p w14:paraId="6AA96B97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09162C4" w14:textId="77777777" w:rsidR="00CC1A1E" w:rsidRDefault="00C84E3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DE73830500000014045052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6486A3B0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1C427068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3BDF0013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6B319FBE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A3B0" w14:textId="77777777" w:rsidR="001D08CF" w:rsidRDefault="001D08CF">
      <w:r>
        <w:separator/>
      </w:r>
    </w:p>
  </w:footnote>
  <w:footnote w:type="continuationSeparator" w:id="0">
    <w:p w14:paraId="1E3F33D6" w14:textId="77777777" w:rsidR="001D08CF" w:rsidRDefault="001D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494C" w14:textId="6C5DB4B2" w:rsidR="006B547B" w:rsidRDefault="00A6357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730DD776" wp14:editId="3DF49DFC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07429492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56BCC4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50FB7A2" wp14:editId="133F3FE2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0115082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F0626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7704C619" wp14:editId="67A2FE3A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75845234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65B85B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18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30203"/>
    <w:rsid w:val="00054877"/>
    <w:rsid w:val="00057E16"/>
    <w:rsid w:val="000709E1"/>
    <w:rsid w:val="0007142F"/>
    <w:rsid w:val="00071EDD"/>
    <w:rsid w:val="00072370"/>
    <w:rsid w:val="00073380"/>
    <w:rsid w:val="000771E0"/>
    <w:rsid w:val="00081073"/>
    <w:rsid w:val="000861D8"/>
    <w:rsid w:val="0009170A"/>
    <w:rsid w:val="0009240D"/>
    <w:rsid w:val="000C23F0"/>
    <w:rsid w:val="000C6469"/>
    <w:rsid w:val="000D27BB"/>
    <w:rsid w:val="000D44E8"/>
    <w:rsid w:val="000D48E1"/>
    <w:rsid w:val="000E7275"/>
    <w:rsid w:val="000F1D35"/>
    <w:rsid w:val="000F57A8"/>
    <w:rsid w:val="00121116"/>
    <w:rsid w:val="001222CC"/>
    <w:rsid w:val="00126BA9"/>
    <w:rsid w:val="00144CAF"/>
    <w:rsid w:val="00150361"/>
    <w:rsid w:val="001543CB"/>
    <w:rsid w:val="001648BD"/>
    <w:rsid w:val="00164C73"/>
    <w:rsid w:val="00167F68"/>
    <w:rsid w:val="001724E8"/>
    <w:rsid w:val="00175B04"/>
    <w:rsid w:val="00176EED"/>
    <w:rsid w:val="00183A98"/>
    <w:rsid w:val="00197A67"/>
    <w:rsid w:val="001A0B36"/>
    <w:rsid w:val="001B4BE0"/>
    <w:rsid w:val="001C1A19"/>
    <w:rsid w:val="001C6B99"/>
    <w:rsid w:val="001D08CF"/>
    <w:rsid w:val="001D37B2"/>
    <w:rsid w:val="001E3261"/>
    <w:rsid w:val="00233A5B"/>
    <w:rsid w:val="0025693F"/>
    <w:rsid w:val="00270932"/>
    <w:rsid w:val="00272D7E"/>
    <w:rsid w:val="00285364"/>
    <w:rsid w:val="002A0F68"/>
    <w:rsid w:val="002A3986"/>
    <w:rsid w:val="002B7A15"/>
    <w:rsid w:val="002C558A"/>
    <w:rsid w:val="002D178F"/>
    <w:rsid w:val="002E27C0"/>
    <w:rsid w:val="002F353F"/>
    <w:rsid w:val="002F7BD9"/>
    <w:rsid w:val="00304F08"/>
    <w:rsid w:val="003124FD"/>
    <w:rsid w:val="00337741"/>
    <w:rsid w:val="0036181A"/>
    <w:rsid w:val="00366566"/>
    <w:rsid w:val="00367C67"/>
    <w:rsid w:val="00370EE0"/>
    <w:rsid w:val="00377240"/>
    <w:rsid w:val="00377E53"/>
    <w:rsid w:val="003908A8"/>
    <w:rsid w:val="003A338A"/>
    <w:rsid w:val="003B22E0"/>
    <w:rsid w:val="003B3D63"/>
    <w:rsid w:val="003B6A9F"/>
    <w:rsid w:val="003B74C8"/>
    <w:rsid w:val="003C1422"/>
    <w:rsid w:val="003C72ED"/>
    <w:rsid w:val="003C7B55"/>
    <w:rsid w:val="003D4A9B"/>
    <w:rsid w:val="003E2B0E"/>
    <w:rsid w:val="003E7CE7"/>
    <w:rsid w:val="003F4837"/>
    <w:rsid w:val="003F53E3"/>
    <w:rsid w:val="00403AD9"/>
    <w:rsid w:val="00403D40"/>
    <w:rsid w:val="00406330"/>
    <w:rsid w:val="0041324C"/>
    <w:rsid w:val="00433DE9"/>
    <w:rsid w:val="004447AC"/>
    <w:rsid w:val="004518D3"/>
    <w:rsid w:val="0045505B"/>
    <w:rsid w:val="00455979"/>
    <w:rsid w:val="00462EAA"/>
    <w:rsid w:val="00464457"/>
    <w:rsid w:val="004A3D95"/>
    <w:rsid w:val="004B0767"/>
    <w:rsid w:val="004C2ED8"/>
    <w:rsid w:val="004C693E"/>
    <w:rsid w:val="004E1A4D"/>
    <w:rsid w:val="004E64F0"/>
    <w:rsid w:val="004E757E"/>
    <w:rsid w:val="004F324A"/>
    <w:rsid w:val="0050214B"/>
    <w:rsid w:val="00503020"/>
    <w:rsid w:val="00506B21"/>
    <w:rsid w:val="00511005"/>
    <w:rsid w:val="005132C0"/>
    <w:rsid w:val="00522AE4"/>
    <w:rsid w:val="00522FBA"/>
    <w:rsid w:val="00526B69"/>
    <w:rsid w:val="00526BDD"/>
    <w:rsid w:val="00531DD1"/>
    <w:rsid w:val="005447AF"/>
    <w:rsid w:val="00574A25"/>
    <w:rsid w:val="00590F80"/>
    <w:rsid w:val="00595D0A"/>
    <w:rsid w:val="005A26DE"/>
    <w:rsid w:val="005B54EF"/>
    <w:rsid w:val="005C33B0"/>
    <w:rsid w:val="005D4B6A"/>
    <w:rsid w:val="005D4BB8"/>
    <w:rsid w:val="005F3F82"/>
    <w:rsid w:val="0061754C"/>
    <w:rsid w:val="006213A8"/>
    <w:rsid w:val="006235AF"/>
    <w:rsid w:val="00623D9C"/>
    <w:rsid w:val="0062647C"/>
    <w:rsid w:val="006302E7"/>
    <w:rsid w:val="0063137E"/>
    <w:rsid w:val="00641049"/>
    <w:rsid w:val="006459A3"/>
    <w:rsid w:val="00646F42"/>
    <w:rsid w:val="00647409"/>
    <w:rsid w:val="006525F3"/>
    <w:rsid w:val="006665EB"/>
    <w:rsid w:val="00670B78"/>
    <w:rsid w:val="00675938"/>
    <w:rsid w:val="006A0861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0880"/>
    <w:rsid w:val="00701DA7"/>
    <w:rsid w:val="0072059E"/>
    <w:rsid w:val="0073215A"/>
    <w:rsid w:val="007336ED"/>
    <w:rsid w:val="0075074D"/>
    <w:rsid w:val="00751401"/>
    <w:rsid w:val="007519BE"/>
    <w:rsid w:val="00766376"/>
    <w:rsid w:val="0077693C"/>
    <w:rsid w:val="00784D47"/>
    <w:rsid w:val="007A6E23"/>
    <w:rsid w:val="007C1D21"/>
    <w:rsid w:val="007D7E4A"/>
    <w:rsid w:val="007E0A0C"/>
    <w:rsid w:val="007E31A0"/>
    <w:rsid w:val="007F50CB"/>
    <w:rsid w:val="00806DA6"/>
    <w:rsid w:val="0082366A"/>
    <w:rsid w:val="00823E14"/>
    <w:rsid w:val="00843D8E"/>
    <w:rsid w:val="00851788"/>
    <w:rsid w:val="00852E06"/>
    <w:rsid w:val="008557A4"/>
    <w:rsid w:val="008A7207"/>
    <w:rsid w:val="008D4172"/>
    <w:rsid w:val="008D6482"/>
    <w:rsid w:val="008E3C05"/>
    <w:rsid w:val="008E763F"/>
    <w:rsid w:val="008F2870"/>
    <w:rsid w:val="009005EF"/>
    <w:rsid w:val="009078F7"/>
    <w:rsid w:val="00907AFE"/>
    <w:rsid w:val="009104C3"/>
    <w:rsid w:val="0091294E"/>
    <w:rsid w:val="009205CC"/>
    <w:rsid w:val="00923DAA"/>
    <w:rsid w:val="00924039"/>
    <w:rsid w:val="0093279C"/>
    <w:rsid w:val="0093539E"/>
    <w:rsid w:val="00937316"/>
    <w:rsid w:val="0094538B"/>
    <w:rsid w:val="00945440"/>
    <w:rsid w:val="00951BE6"/>
    <w:rsid w:val="00980C42"/>
    <w:rsid w:val="00984A52"/>
    <w:rsid w:val="00996192"/>
    <w:rsid w:val="009972D5"/>
    <w:rsid w:val="009978DE"/>
    <w:rsid w:val="00997D4E"/>
    <w:rsid w:val="009A1987"/>
    <w:rsid w:val="009A5617"/>
    <w:rsid w:val="009B1D60"/>
    <w:rsid w:val="009B5231"/>
    <w:rsid w:val="009B71A0"/>
    <w:rsid w:val="009C3A9F"/>
    <w:rsid w:val="009C5B21"/>
    <w:rsid w:val="009C6113"/>
    <w:rsid w:val="009D5FE4"/>
    <w:rsid w:val="009D69F9"/>
    <w:rsid w:val="009E3A9B"/>
    <w:rsid w:val="009E40C3"/>
    <w:rsid w:val="009E7C20"/>
    <w:rsid w:val="009F1568"/>
    <w:rsid w:val="009F6B6F"/>
    <w:rsid w:val="00A23932"/>
    <w:rsid w:val="00A33507"/>
    <w:rsid w:val="00A50B0A"/>
    <w:rsid w:val="00A56651"/>
    <w:rsid w:val="00A60B30"/>
    <w:rsid w:val="00A6143A"/>
    <w:rsid w:val="00A63576"/>
    <w:rsid w:val="00A6705F"/>
    <w:rsid w:val="00A84012"/>
    <w:rsid w:val="00AA11EE"/>
    <w:rsid w:val="00AA1D7E"/>
    <w:rsid w:val="00AC04B1"/>
    <w:rsid w:val="00AD0C75"/>
    <w:rsid w:val="00AD314D"/>
    <w:rsid w:val="00AF1B83"/>
    <w:rsid w:val="00B007DB"/>
    <w:rsid w:val="00B1369B"/>
    <w:rsid w:val="00B13739"/>
    <w:rsid w:val="00B25FD8"/>
    <w:rsid w:val="00B311BA"/>
    <w:rsid w:val="00B47BD8"/>
    <w:rsid w:val="00B60DEC"/>
    <w:rsid w:val="00B65242"/>
    <w:rsid w:val="00B659E5"/>
    <w:rsid w:val="00B86E6D"/>
    <w:rsid w:val="00B93037"/>
    <w:rsid w:val="00B96424"/>
    <w:rsid w:val="00B97CBC"/>
    <w:rsid w:val="00BA03BB"/>
    <w:rsid w:val="00BB17D7"/>
    <w:rsid w:val="00BB2B21"/>
    <w:rsid w:val="00BD213D"/>
    <w:rsid w:val="00BE1449"/>
    <w:rsid w:val="00BE22F0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3761E"/>
    <w:rsid w:val="00C44873"/>
    <w:rsid w:val="00C51180"/>
    <w:rsid w:val="00C51343"/>
    <w:rsid w:val="00C532C7"/>
    <w:rsid w:val="00C5563D"/>
    <w:rsid w:val="00C630FF"/>
    <w:rsid w:val="00C64099"/>
    <w:rsid w:val="00C84E3E"/>
    <w:rsid w:val="00C871F8"/>
    <w:rsid w:val="00C928B5"/>
    <w:rsid w:val="00C97617"/>
    <w:rsid w:val="00CA7AB3"/>
    <w:rsid w:val="00CB1A69"/>
    <w:rsid w:val="00CC1A1E"/>
    <w:rsid w:val="00CD60CE"/>
    <w:rsid w:val="00CD7AF9"/>
    <w:rsid w:val="00CE48BC"/>
    <w:rsid w:val="00CE5CE7"/>
    <w:rsid w:val="00CF1DBD"/>
    <w:rsid w:val="00CF2E96"/>
    <w:rsid w:val="00CF3226"/>
    <w:rsid w:val="00D01E4E"/>
    <w:rsid w:val="00D3613B"/>
    <w:rsid w:val="00D44FCD"/>
    <w:rsid w:val="00D5277C"/>
    <w:rsid w:val="00D67741"/>
    <w:rsid w:val="00D753B4"/>
    <w:rsid w:val="00D90B10"/>
    <w:rsid w:val="00D94015"/>
    <w:rsid w:val="00D97E4A"/>
    <w:rsid w:val="00DA6CD4"/>
    <w:rsid w:val="00DB0563"/>
    <w:rsid w:val="00DB48BB"/>
    <w:rsid w:val="00DC05E0"/>
    <w:rsid w:val="00DC2992"/>
    <w:rsid w:val="00DD00D8"/>
    <w:rsid w:val="00DD12C3"/>
    <w:rsid w:val="00DD1ED7"/>
    <w:rsid w:val="00E02FBA"/>
    <w:rsid w:val="00E10972"/>
    <w:rsid w:val="00E153A7"/>
    <w:rsid w:val="00E20FF9"/>
    <w:rsid w:val="00E26C4F"/>
    <w:rsid w:val="00E26D38"/>
    <w:rsid w:val="00E35FB9"/>
    <w:rsid w:val="00E627DA"/>
    <w:rsid w:val="00E63510"/>
    <w:rsid w:val="00E805F2"/>
    <w:rsid w:val="00E8098E"/>
    <w:rsid w:val="00E80C63"/>
    <w:rsid w:val="00E8251B"/>
    <w:rsid w:val="00E95726"/>
    <w:rsid w:val="00EB597A"/>
    <w:rsid w:val="00EB5FF2"/>
    <w:rsid w:val="00EB6D3B"/>
    <w:rsid w:val="00EC0470"/>
    <w:rsid w:val="00ED03E9"/>
    <w:rsid w:val="00ED3440"/>
    <w:rsid w:val="00EE0F51"/>
    <w:rsid w:val="00EE4074"/>
    <w:rsid w:val="00F07441"/>
    <w:rsid w:val="00F07DE1"/>
    <w:rsid w:val="00F2086A"/>
    <w:rsid w:val="00F20F0B"/>
    <w:rsid w:val="00F23DB2"/>
    <w:rsid w:val="00F36FAA"/>
    <w:rsid w:val="00F41B93"/>
    <w:rsid w:val="00F44D2A"/>
    <w:rsid w:val="00F47A77"/>
    <w:rsid w:val="00F47CA8"/>
    <w:rsid w:val="00F47D35"/>
    <w:rsid w:val="00F562FB"/>
    <w:rsid w:val="00F57C45"/>
    <w:rsid w:val="00F60E1E"/>
    <w:rsid w:val="00F62586"/>
    <w:rsid w:val="00F66788"/>
    <w:rsid w:val="00F81A76"/>
    <w:rsid w:val="00F84411"/>
    <w:rsid w:val="00F92C5C"/>
    <w:rsid w:val="00FA27B9"/>
    <w:rsid w:val="00FA4DE6"/>
    <w:rsid w:val="00FC102E"/>
    <w:rsid w:val="00FC3142"/>
    <w:rsid w:val="00FC5664"/>
    <w:rsid w:val="00FC7F61"/>
    <w:rsid w:val="00FD4414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2475E9"/>
  <w15:docId w15:val="{9DA97DF6-3065-442E-899D-0807C1F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C33B0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rsid w:val="00BE144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FE3F1-51A9-436B-A0F3-3336D08E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2</Pages>
  <Words>623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6</cp:revision>
  <cp:lastPrinted>2018-06-21T16:50:00Z</cp:lastPrinted>
  <dcterms:created xsi:type="dcterms:W3CDTF">2026-01-09T09:43:00Z</dcterms:created>
  <dcterms:modified xsi:type="dcterms:W3CDTF">2026-01-11T13:32:00Z</dcterms:modified>
</cp:coreProperties>
</file>