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509D5E1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69D35E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45382A0D" wp14:editId="16B21AC7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E7D6F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157F05AF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255EE145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255ABA56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43F4E750" w14:textId="77777777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>Verband der Gartenfreunde Greiz e.V. - Postfach 11</w:t>
            </w:r>
            <w:r w:rsidR="00403AD9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48 - 07961 Greiz </w:t>
            </w:r>
          </w:p>
        </w:tc>
      </w:tr>
      <w:tr w:rsidR="00FC3142" w:rsidRPr="00E805F2" w14:paraId="510ED834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4AB39A7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7CF8F49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0B8D8A2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E5B9504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7A70B64E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2F1239B2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189251F" w14:textId="77777777" w:rsidR="00C452BF" w:rsidRDefault="00C452BF" w:rsidP="00C452BF">
            <w:pPr>
              <w:pStyle w:val="StandardWeb"/>
              <w:spacing w:after="0"/>
            </w:pPr>
            <w:r>
              <w:t>An das Amtsgericht Greiz -Vereinsregister-</w:t>
            </w:r>
          </w:p>
          <w:p w14:paraId="4561F51F" w14:textId="77777777" w:rsidR="00C452BF" w:rsidRDefault="00C452BF" w:rsidP="00C452BF">
            <w:pPr>
              <w:pStyle w:val="StandardWeb"/>
              <w:spacing w:after="0"/>
            </w:pPr>
            <w:r>
              <w:t>Brunnengasse 10</w:t>
            </w:r>
          </w:p>
          <w:p w14:paraId="5A057E73" w14:textId="77777777" w:rsidR="00C452BF" w:rsidRDefault="00C452BF" w:rsidP="00C452BF">
            <w:pPr>
              <w:pStyle w:val="StandardWeb"/>
              <w:spacing w:after="0"/>
            </w:pPr>
            <w:r>
              <w:t xml:space="preserve">07973 Greiz </w:t>
            </w:r>
          </w:p>
          <w:p w14:paraId="1FD0F9F7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693C27A5" w14:textId="77777777" w:rsidR="005F3F82" w:rsidRDefault="005F3F82"/>
    <w:p w14:paraId="43C9D7CE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202B2764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3168E522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68F4936" w14:textId="77777777" w:rsidTr="00AD0C75">
        <w:trPr>
          <w:cantSplit/>
          <w:trHeight w:val="3574"/>
        </w:trPr>
        <w:tc>
          <w:tcPr>
            <w:tcW w:w="4380" w:type="dxa"/>
          </w:tcPr>
          <w:p w14:paraId="3292D93B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46A48539" w14:textId="77777777" w:rsidR="00F60E1E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3097BEEA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03765 4833293</w:t>
            </w:r>
          </w:p>
          <w:p w14:paraId="4883DD5E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Fax:                   03765 4833294</w:t>
            </w:r>
          </w:p>
          <w:p w14:paraId="05D02822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1DA050AF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2A44031F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Postfach 11 48</w:t>
            </w:r>
          </w:p>
          <w:p w14:paraId="0E3882EC" w14:textId="77777777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07961 Greiz</w:t>
            </w:r>
            <w:r w:rsidR="00FF317B" w:rsidRPr="00FF317B">
              <w:rPr>
                <w:sz w:val="20"/>
              </w:rPr>
              <w:tab/>
            </w:r>
          </w:p>
          <w:p w14:paraId="2903563A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000FB548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75AA4632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2053F177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4F6328BD" w14:textId="77777777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>Greiz, 18</w:t>
            </w:r>
            <w:r w:rsidR="00631AF0">
              <w:rPr>
                <w:szCs w:val="22"/>
              </w:rPr>
              <w:t>.12</w:t>
            </w:r>
            <w:r w:rsidR="00DF3510">
              <w:rPr>
                <w:szCs w:val="22"/>
              </w:rPr>
              <w:t>.2017</w:t>
            </w:r>
            <w:r w:rsidR="00DA6CD4" w:rsidRPr="00843D8E">
              <w:rPr>
                <w:szCs w:val="22"/>
              </w:rPr>
              <w:tab/>
            </w:r>
          </w:p>
          <w:p w14:paraId="2A1EB19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71F8A3A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6AAA8A57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2B8A1BA0" w14:textId="77777777" w:rsidR="006F4BCF" w:rsidRPr="009F1C46" w:rsidRDefault="006A53C3" w:rsidP="006F4BCF">
      <w:pPr>
        <w:pStyle w:val="berschrift3"/>
        <w:rPr>
          <w:szCs w:val="24"/>
        </w:rPr>
      </w:pPr>
      <w:r w:rsidRPr="009F1C46">
        <w:rPr>
          <w:szCs w:val="24"/>
        </w:rPr>
        <w:t>Betreff</w:t>
      </w:r>
      <w:r w:rsidR="006F4BCF" w:rsidRPr="009F1C46">
        <w:rPr>
          <w:b w:val="0"/>
          <w:szCs w:val="24"/>
        </w:rPr>
        <w:t xml:space="preserve">:  </w:t>
      </w:r>
      <w:r w:rsidR="006F4BCF" w:rsidRPr="009F1C46">
        <w:rPr>
          <w:szCs w:val="24"/>
        </w:rPr>
        <w:t>Vorstandsänderung</w:t>
      </w:r>
    </w:p>
    <w:p w14:paraId="6C5291CE" w14:textId="77777777" w:rsidR="00BB17D7" w:rsidRPr="009F1C46" w:rsidRDefault="00BB17D7" w:rsidP="009005EF">
      <w:pPr>
        <w:ind w:right="-3"/>
        <w:rPr>
          <w:rFonts w:cs="Arial"/>
          <w:b/>
          <w:sz w:val="24"/>
          <w:szCs w:val="24"/>
        </w:rPr>
      </w:pPr>
    </w:p>
    <w:p w14:paraId="36B06D05" w14:textId="77777777" w:rsidR="00FC5664" w:rsidRPr="009F1C46" w:rsidRDefault="00FC5664" w:rsidP="009005EF">
      <w:pPr>
        <w:ind w:right="-3"/>
        <w:rPr>
          <w:rFonts w:cs="Arial"/>
          <w:b/>
          <w:sz w:val="24"/>
          <w:szCs w:val="24"/>
        </w:rPr>
      </w:pPr>
    </w:p>
    <w:p w14:paraId="295322EC" w14:textId="77777777" w:rsidR="006F4BCF" w:rsidRPr="009F1C46" w:rsidRDefault="006F4BCF" w:rsidP="006F4BCF">
      <w:pPr>
        <w:pStyle w:val="StandardWeb"/>
        <w:spacing w:after="0"/>
      </w:pPr>
    </w:p>
    <w:p w14:paraId="756F83DC" w14:textId="77777777" w:rsidR="006F4BCF" w:rsidRPr="009F1C46" w:rsidRDefault="006F4BCF" w:rsidP="006F4BCF">
      <w:pPr>
        <w:pStyle w:val="StandardWeb"/>
        <w:spacing w:after="0"/>
      </w:pPr>
      <w:r w:rsidRPr="009F1C46">
        <w:rPr>
          <w:b/>
          <w:bCs/>
        </w:rPr>
        <w:t xml:space="preserve">Anmeldung der Neuwahl von Vorstandsmitgliedern des „Verband der Gartenfreunde Greiz e.V.“ VR Nr. </w:t>
      </w:r>
      <w:r w:rsidR="00B5364A" w:rsidRPr="009F1C46">
        <w:rPr>
          <w:b/>
          <w:bCs/>
        </w:rPr>
        <w:t>220155</w:t>
      </w:r>
    </w:p>
    <w:p w14:paraId="52227DBD" w14:textId="77777777" w:rsidR="006F4BCF" w:rsidRPr="009F1C46" w:rsidRDefault="006F4BCF" w:rsidP="006F4BCF">
      <w:pPr>
        <w:pStyle w:val="StandardWeb"/>
        <w:spacing w:after="0"/>
      </w:pPr>
    </w:p>
    <w:p w14:paraId="103EAE61" w14:textId="77777777" w:rsidR="006F4BCF" w:rsidRPr="009F1C46" w:rsidRDefault="006F4BCF" w:rsidP="006F4BCF">
      <w:pPr>
        <w:pStyle w:val="StandardWeb"/>
        <w:spacing w:after="0"/>
      </w:pPr>
      <w:r w:rsidRPr="009F1C46">
        <w:t>In der Mitg</w:t>
      </w:r>
      <w:r w:rsidR="003D18B3" w:rsidRPr="009F1C46">
        <w:t xml:space="preserve">liederversammlung vom 20.05 .2017 um 9.30 Uhr in der Gaststätte </w:t>
      </w:r>
      <w:proofErr w:type="spellStart"/>
      <w:r w:rsidR="003D18B3" w:rsidRPr="009F1C46">
        <w:t>Reißberg</w:t>
      </w:r>
      <w:proofErr w:type="spellEnd"/>
      <w:r w:rsidR="003D18B3" w:rsidRPr="009F1C46">
        <w:t xml:space="preserve"> 04 wurde von den 58</w:t>
      </w:r>
      <w:r w:rsidRPr="009F1C46">
        <w:t xml:space="preserve"> Mitgliedern des o.g. Vereins ein neuer Vorstand gewählt. Anwesend waren 30</w:t>
      </w:r>
      <w:r w:rsidR="003D18B3" w:rsidRPr="009F1C46">
        <w:t xml:space="preserve"> Mitgliedsvereine</w:t>
      </w:r>
    </w:p>
    <w:p w14:paraId="4FB4763C" w14:textId="77777777" w:rsidR="006F4BCF" w:rsidRPr="009F1C46" w:rsidRDefault="006F4BCF" w:rsidP="006F4BCF">
      <w:pPr>
        <w:pStyle w:val="StandardWeb"/>
        <w:spacing w:after="0"/>
      </w:pPr>
    </w:p>
    <w:p w14:paraId="64B0444F" w14:textId="77777777" w:rsidR="00013D08" w:rsidRDefault="006F4BCF" w:rsidP="006F4BCF">
      <w:pPr>
        <w:pStyle w:val="StandardWeb"/>
        <w:spacing w:after="0"/>
        <w:rPr>
          <w:b/>
          <w:bCs/>
        </w:rPr>
      </w:pPr>
      <w:r w:rsidRPr="009F1C46">
        <w:rPr>
          <w:b/>
          <w:bCs/>
        </w:rPr>
        <w:t>Zum Vorsitzenden wurde gewählt:</w:t>
      </w:r>
      <w:r w:rsidR="003D18B3" w:rsidRPr="009F1C46">
        <w:rPr>
          <w:b/>
          <w:bCs/>
        </w:rPr>
        <w:t xml:space="preserve"> </w:t>
      </w:r>
    </w:p>
    <w:p w14:paraId="5928C213" w14:textId="576D4018" w:rsidR="006F4BCF" w:rsidRPr="00013D08" w:rsidRDefault="003D18B3" w:rsidP="006F4BCF">
      <w:pPr>
        <w:pStyle w:val="StandardWeb"/>
        <w:spacing w:after="0"/>
        <w:rPr>
          <w:color w:val="FF0000"/>
        </w:rPr>
      </w:pPr>
      <w:r w:rsidRPr="00013D08">
        <w:rPr>
          <w:b/>
          <w:bCs/>
          <w:color w:val="FF0000"/>
        </w:rPr>
        <w:t xml:space="preserve">Bernd </w:t>
      </w:r>
      <w:bookmarkStart w:id="0" w:name="_Hlk206522774"/>
      <w:r w:rsidR="00013D08" w:rsidRPr="00013D08">
        <w:rPr>
          <w:b/>
          <w:bCs/>
          <w:color w:val="FF0000"/>
        </w:rPr>
        <w:t xml:space="preserve">Mustermann geb. </w:t>
      </w:r>
      <w:proofErr w:type="gramStart"/>
      <w:r w:rsidR="00013D08" w:rsidRPr="00013D08">
        <w:rPr>
          <w:b/>
          <w:bCs/>
          <w:color w:val="FF0000"/>
        </w:rPr>
        <w:t xml:space="preserve">12.09.1980  </w:t>
      </w:r>
      <w:proofErr w:type="spellStart"/>
      <w:r w:rsidR="00013D08" w:rsidRPr="00013D08">
        <w:rPr>
          <w:b/>
          <w:bCs/>
          <w:color w:val="FF0000"/>
        </w:rPr>
        <w:t>woh</w:t>
      </w:r>
      <w:proofErr w:type="spellEnd"/>
      <w:proofErr w:type="gramEnd"/>
      <w:r w:rsidR="00013D08" w:rsidRPr="00013D08">
        <w:rPr>
          <w:b/>
          <w:bCs/>
          <w:color w:val="FF0000"/>
        </w:rPr>
        <w:t>. Neue Straße 20 in 0876 Osterburg</w:t>
      </w:r>
      <w:bookmarkEnd w:id="0"/>
    </w:p>
    <w:p w14:paraId="7008D2DB" w14:textId="77777777" w:rsidR="00013D08" w:rsidRDefault="006F4BCF" w:rsidP="006F4BCF">
      <w:pPr>
        <w:pStyle w:val="StandardWeb"/>
        <w:spacing w:after="0"/>
        <w:rPr>
          <w:b/>
          <w:bCs/>
        </w:rPr>
      </w:pPr>
      <w:r w:rsidRPr="009F1C46">
        <w:rPr>
          <w:b/>
          <w:bCs/>
        </w:rPr>
        <w:t>Zum Stellvertreter wurde gewählt:</w:t>
      </w:r>
      <w:r w:rsidR="003D18B3" w:rsidRPr="009F1C46">
        <w:rPr>
          <w:b/>
          <w:bCs/>
        </w:rPr>
        <w:t xml:space="preserve">  </w:t>
      </w:r>
    </w:p>
    <w:p w14:paraId="17893361" w14:textId="5F01959F" w:rsidR="006F4BCF" w:rsidRPr="009F1C46" w:rsidRDefault="003D18B3" w:rsidP="00013D08">
      <w:pPr>
        <w:pStyle w:val="StandardWeb"/>
        <w:spacing w:after="0"/>
      </w:pPr>
      <w:proofErr w:type="gramStart"/>
      <w:r w:rsidRPr="009F1C46">
        <w:rPr>
          <w:b/>
          <w:bCs/>
        </w:rPr>
        <w:t xml:space="preserve">Petra </w:t>
      </w:r>
      <w:r w:rsidR="00013D08" w:rsidRPr="00013D08">
        <w:rPr>
          <w:b/>
          <w:bCs/>
          <w:color w:val="FF0000"/>
        </w:rPr>
        <w:t xml:space="preserve"> </w:t>
      </w:r>
      <w:r w:rsidR="00013D08" w:rsidRPr="00013D08">
        <w:rPr>
          <w:b/>
          <w:bCs/>
          <w:color w:val="FF0000"/>
        </w:rPr>
        <w:t>Mustermann</w:t>
      </w:r>
      <w:proofErr w:type="gramEnd"/>
      <w:r w:rsidR="00013D08" w:rsidRPr="00013D08">
        <w:rPr>
          <w:b/>
          <w:bCs/>
          <w:color w:val="FF0000"/>
        </w:rPr>
        <w:t xml:space="preserve"> geb. </w:t>
      </w:r>
      <w:proofErr w:type="gramStart"/>
      <w:r w:rsidR="00013D08" w:rsidRPr="00013D08">
        <w:rPr>
          <w:b/>
          <w:bCs/>
          <w:color w:val="FF0000"/>
        </w:rPr>
        <w:t xml:space="preserve">12.09.1980  </w:t>
      </w:r>
      <w:proofErr w:type="spellStart"/>
      <w:r w:rsidR="00013D08" w:rsidRPr="00013D08">
        <w:rPr>
          <w:b/>
          <w:bCs/>
          <w:color w:val="FF0000"/>
        </w:rPr>
        <w:t>woh</w:t>
      </w:r>
      <w:proofErr w:type="spellEnd"/>
      <w:proofErr w:type="gramEnd"/>
      <w:r w:rsidR="00013D08" w:rsidRPr="00013D08">
        <w:rPr>
          <w:b/>
          <w:bCs/>
          <w:color w:val="FF0000"/>
        </w:rPr>
        <w:t>. Neue Straße 20 in 0876 Osterburg</w:t>
      </w:r>
      <w:r w:rsidR="00013D08">
        <w:rPr>
          <w:b/>
          <w:bCs/>
        </w:rPr>
        <w:t xml:space="preserve"> </w:t>
      </w:r>
    </w:p>
    <w:p w14:paraId="0584CECF" w14:textId="77777777" w:rsidR="006F4BCF" w:rsidRPr="009F1C46" w:rsidRDefault="006F4BCF" w:rsidP="006F4BCF">
      <w:pPr>
        <w:pStyle w:val="StandardWeb"/>
        <w:spacing w:after="0"/>
        <w:jc w:val="center"/>
      </w:pPr>
    </w:p>
    <w:p w14:paraId="52FE8203" w14:textId="77777777" w:rsidR="006F4BCF" w:rsidRPr="009F1C46" w:rsidRDefault="006F4BCF" w:rsidP="006F4BCF">
      <w:pPr>
        <w:pStyle w:val="StandardWeb"/>
        <w:spacing w:after="0"/>
        <w:jc w:val="center"/>
      </w:pPr>
    </w:p>
    <w:p w14:paraId="08CE8A61" w14:textId="77777777" w:rsidR="006F4BCF" w:rsidRPr="009F1C46" w:rsidRDefault="006F4BCF" w:rsidP="006F4BCF">
      <w:pPr>
        <w:pStyle w:val="StandardWeb"/>
        <w:spacing w:after="0"/>
      </w:pPr>
      <w:r w:rsidRPr="009F1C46">
        <w:lastRenderedPageBreak/>
        <w:t xml:space="preserve">Alter Vorstand: Ausgeschieden </w:t>
      </w:r>
    </w:p>
    <w:p w14:paraId="769F642E" w14:textId="209035C4" w:rsidR="006F4BCF" w:rsidRPr="00013D08" w:rsidRDefault="00013D08" w:rsidP="006F4BCF">
      <w:pPr>
        <w:pStyle w:val="StandardWeb"/>
        <w:spacing w:after="0"/>
        <w:rPr>
          <w:color w:val="FF0000"/>
        </w:rPr>
      </w:pPr>
      <w:r w:rsidRPr="00013D08">
        <w:rPr>
          <w:color w:val="FF0000"/>
        </w:rPr>
        <w:t>Peter Mustermann Vorsitzender</w:t>
      </w:r>
    </w:p>
    <w:p w14:paraId="5BD33AB6" w14:textId="613B6584" w:rsidR="006F4BCF" w:rsidRPr="00013D08" w:rsidRDefault="00013D08" w:rsidP="006F4BCF">
      <w:pPr>
        <w:pStyle w:val="StandardWeb"/>
        <w:spacing w:after="0"/>
        <w:rPr>
          <w:color w:val="FF0000"/>
        </w:rPr>
      </w:pPr>
      <w:r w:rsidRPr="00013D08">
        <w:rPr>
          <w:color w:val="FF0000"/>
        </w:rPr>
        <w:t>Monika Mustermann 2.Vositzende</w:t>
      </w:r>
    </w:p>
    <w:p w14:paraId="518037A6" w14:textId="77777777" w:rsidR="006F4BCF" w:rsidRPr="009F1C46" w:rsidRDefault="006F4BCF" w:rsidP="006F4BCF">
      <w:pPr>
        <w:pStyle w:val="StandardWeb"/>
        <w:spacing w:after="0"/>
      </w:pPr>
    </w:p>
    <w:p w14:paraId="3EE3CBD9" w14:textId="24295133" w:rsidR="006F4BCF" w:rsidRPr="00013D08" w:rsidRDefault="006F4BCF" w:rsidP="006F4BCF">
      <w:pPr>
        <w:pStyle w:val="StandardWeb"/>
        <w:spacing w:after="0"/>
        <w:rPr>
          <w:color w:val="FF0000"/>
        </w:rPr>
      </w:pPr>
      <w:r w:rsidRPr="009F1C46">
        <w:t>Unterschrift: Vorsitzender</w:t>
      </w:r>
      <w:r w:rsidR="00013D08">
        <w:t xml:space="preserve"> </w:t>
      </w:r>
      <w:r w:rsidR="00013D08" w:rsidRPr="00013D08">
        <w:rPr>
          <w:color w:val="FF0000"/>
        </w:rPr>
        <w:t>neu</w:t>
      </w:r>
    </w:p>
    <w:p w14:paraId="441016ED" w14:textId="77777777" w:rsidR="006F4BCF" w:rsidRPr="009F1C46" w:rsidRDefault="006F4BCF" w:rsidP="006F4BCF">
      <w:pPr>
        <w:pStyle w:val="StandardWeb"/>
        <w:spacing w:after="0"/>
      </w:pPr>
    </w:p>
    <w:p w14:paraId="384C6CCC" w14:textId="77777777" w:rsidR="006F4BCF" w:rsidRPr="009F1C46" w:rsidRDefault="006F4BCF" w:rsidP="006F4BCF">
      <w:pPr>
        <w:pStyle w:val="StandardWeb"/>
        <w:spacing w:after="0"/>
      </w:pPr>
    </w:p>
    <w:p w14:paraId="66F69AC2" w14:textId="77777777" w:rsidR="006F4BCF" w:rsidRPr="009F1C46" w:rsidRDefault="006F4BCF" w:rsidP="006F4BCF">
      <w:pPr>
        <w:pStyle w:val="StandardWeb"/>
        <w:spacing w:after="0"/>
      </w:pPr>
    </w:p>
    <w:p w14:paraId="1D9BFDB7" w14:textId="2C2AFD10" w:rsidR="006F4BCF" w:rsidRPr="00013D08" w:rsidRDefault="006F4BCF" w:rsidP="006F4BCF">
      <w:pPr>
        <w:pStyle w:val="StandardWeb"/>
        <w:spacing w:after="0"/>
        <w:rPr>
          <w:color w:val="FF0000"/>
        </w:rPr>
      </w:pPr>
      <w:r w:rsidRPr="009F1C46">
        <w:t>Unterschrift: Stellvertreter</w:t>
      </w:r>
      <w:r w:rsidR="00013D08">
        <w:t xml:space="preserve"> </w:t>
      </w:r>
      <w:r w:rsidR="00013D08" w:rsidRPr="00013D08">
        <w:rPr>
          <w:color w:val="FF0000"/>
        </w:rPr>
        <w:t>neu</w:t>
      </w:r>
    </w:p>
    <w:p w14:paraId="046104EA" w14:textId="77777777" w:rsidR="006F4BCF" w:rsidRPr="009F1C46" w:rsidRDefault="006F4BCF" w:rsidP="006F4BCF">
      <w:pPr>
        <w:pStyle w:val="StandardWeb"/>
        <w:spacing w:after="0"/>
      </w:pPr>
    </w:p>
    <w:p w14:paraId="190637A9" w14:textId="77777777" w:rsidR="006F4BCF" w:rsidRPr="009F1C46" w:rsidRDefault="006F4BCF" w:rsidP="006F4BCF">
      <w:pPr>
        <w:pStyle w:val="StandardWeb"/>
        <w:spacing w:after="0"/>
      </w:pPr>
    </w:p>
    <w:p w14:paraId="1E922025" w14:textId="77777777" w:rsidR="006F4BCF" w:rsidRPr="009F1C46" w:rsidRDefault="006F4BCF" w:rsidP="006F4BCF">
      <w:pPr>
        <w:pStyle w:val="StandardWeb"/>
        <w:spacing w:after="0"/>
      </w:pPr>
    </w:p>
    <w:p w14:paraId="66E7E56F" w14:textId="77777777" w:rsidR="006F4BCF" w:rsidRPr="009F1C46" w:rsidRDefault="006F4BCF" w:rsidP="006F4BCF">
      <w:pPr>
        <w:pStyle w:val="StandardWeb"/>
        <w:spacing w:after="0"/>
      </w:pPr>
    </w:p>
    <w:p w14:paraId="6959C3CA" w14:textId="77777777" w:rsidR="006F4BCF" w:rsidRPr="009F1C46" w:rsidRDefault="006F4BCF" w:rsidP="006F4BCF">
      <w:pPr>
        <w:pStyle w:val="StandardWeb"/>
        <w:spacing w:after="0"/>
      </w:pPr>
    </w:p>
    <w:p w14:paraId="33B90EE0" w14:textId="77777777" w:rsidR="006F4BCF" w:rsidRPr="009F1C46" w:rsidRDefault="006F4BCF" w:rsidP="006F4BCF">
      <w:pPr>
        <w:pStyle w:val="StandardWeb"/>
        <w:spacing w:after="0"/>
      </w:pPr>
    </w:p>
    <w:p w14:paraId="5D7C6FD4" w14:textId="77777777" w:rsidR="006F4BCF" w:rsidRPr="009F1C46" w:rsidRDefault="006F4BCF" w:rsidP="006F4BCF">
      <w:pPr>
        <w:pStyle w:val="StandardWeb"/>
        <w:spacing w:after="0"/>
      </w:pPr>
    </w:p>
    <w:p w14:paraId="09DB0AA9" w14:textId="77777777" w:rsidR="006F4BCF" w:rsidRPr="009F1C46" w:rsidRDefault="006F4BCF" w:rsidP="006F4BCF">
      <w:pPr>
        <w:pStyle w:val="berschrift2"/>
        <w:ind w:left="0"/>
        <w:jc w:val="left"/>
        <w:rPr>
          <w:sz w:val="24"/>
          <w:szCs w:val="24"/>
        </w:rPr>
      </w:pPr>
      <w:r w:rsidRPr="009F1C46">
        <w:rPr>
          <w:b/>
          <w:bCs/>
          <w:sz w:val="24"/>
          <w:szCs w:val="24"/>
        </w:rPr>
        <w:t>Anlagen</w:t>
      </w:r>
    </w:p>
    <w:p w14:paraId="3334A56D" w14:textId="77777777" w:rsidR="006F4BCF" w:rsidRPr="009F1C46" w:rsidRDefault="006F4BCF" w:rsidP="006F4BCF">
      <w:pPr>
        <w:pStyle w:val="StandardWeb"/>
        <w:spacing w:after="0"/>
      </w:pPr>
      <w:r w:rsidRPr="009F1C46">
        <w:t xml:space="preserve">Einladung </w:t>
      </w:r>
    </w:p>
    <w:p w14:paraId="05BB0AA3" w14:textId="77777777" w:rsidR="006F4BCF" w:rsidRPr="009F1C46" w:rsidRDefault="006F4BCF" w:rsidP="006F4BCF">
      <w:pPr>
        <w:pStyle w:val="StandardWeb"/>
        <w:spacing w:after="0"/>
      </w:pPr>
      <w:r w:rsidRPr="009F1C46">
        <w:t>Protokoll der Mitgliederversammlung</w:t>
      </w:r>
    </w:p>
    <w:p w14:paraId="7393BFFE" w14:textId="77777777" w:rsidR="00BB17D7" w:rsidRPr="009F1C46" w:rsidRDefault="00BB17D7" w:rsidP="004518D3">
      <w:pPr>
        <w:spacing w:line="260" w:lineRule="exact"/>
        <w:ind w:right="-3"/>
        <w:rPr>
          <w:rFonts w:cs="Arial"/>
          <w:sz w:val="24"/>
          <w:szCs w:val="24"/>
        </w:rPr>
      </w:pPr>
    </w:p>
    <w:p w14:paraId="063956A2" w14:textId="77777777" w:rsidR="00A957A1" w:rsidRPr="009F1C46" w:rsidRDefault="00A957A1" w:rsidP="00A957A1">
      <w:pPr>
        <w:spacing w:line="260" w:lineRule="exact"/>
        <w:ind w:right="-3"/>
        <w:jc w:val="both"/>
        <w:rPr>
          <w:rFonts w:cs="Arial"/>
          <w:sz w:val="24"/>
          <w:szCs w:val="24"/>
        </w:rPr>
      </w:pPr>
    </w:p>
    <w:p w14:paraId="60BD32EE" w14:textId="77777777" w:rsidR="00A957A1" w:rsidRPr="009F1C46" w:rsidRDefault="00A957A1" w:rsidP="00A957A1">
      <w:pPr>
        <w:spacing w:line="260" w:lineRule="exact"/>
        <w:ind w:right="-3"/>
        <w:jc w:val="both"/>
        <w:rPr>
          <w:rFonts w:cs="Arial"/>
          <w:sz w:val="24"/>
          <w:szCs w:val="24"/>
        </w:rPr>
      </w:pPr>
    </w:p>
    <w:p w14:paraId="5557C97F" w14:textId="77777777" w:rsidR="00A957A1" w:rsidRPr="009F1C46" w:rsidRDefault="00A957A1" w:rsidP="00A957A1">
      <w:pPr>
        <w:spacing w:line="260" w:lineRule="exact"/>
        <w:ind w:right="-3"/>
        <w:jc w:val="both"/>
        <w:rPr>
          <w:rFonts w:cs="Arial"/>
          <w:sz w:val="24"/>
          <w:szCs w:val="24"/>
        </w:rPr>
      </w:pPr>
    </w:p>
    <w:p w14:paraId="23DA02B4" w14:textId="77777777" w:rsidR="00A957A1" w:rsidRPr="009F1C46" w:rsidRDefault="00A957A1" w:rsidP="00A957A1">
      <w:pPr>
        <w:spacing w:line="260" w:lineRule="exact"/>
        <w:ind w:right="-3"/>
        <w:jc w:val="both"/>
        <w:rPr>
          <w:rFonts w:cs="Arial"/>
          <w:sz w:val="24"/>
          <w:szCs w:val="24"/>
        </w:rPr>
      </w:pPr>
    </w:p>
    <w:p w14:paraId="7DA666A3" w14:textId="77777777" w:rsidR="00A957A1" w:rsidRPr="009F1C46" w:rsidRDefault="00A957A1" w:rsidP="00A957A1">
      <w:pPr>
        <w:spacing w:line="260" w:lineRule="exact"/>
        <w:ind w:right="-3"/>
        <w:jc w:val="both"/>
        <w:rPr>
          <w:rFonts w:cs="Arial"/>
          <w:sz w:val="24"/>
          <w:szCs w:val="24"/>
        </w:rPr>
      </w:pPr>
    </w:p>
    <w:p w14:paraId="73BC84B5" w14:textId="77777777" w:rsidR="00E95726" w:rsidRPr="009F1C46" w:rsidRDefault="006B1DCD" w:rsidP="00236DB2">
      <w:pPr>
        <w:tabs>
          <w:tab w:val="left" w:pos="5265"/>
        </w:tabs>
        <w:spacing w:line="260" w:lineRule="exact"/>
        <w:ind w:right="-3"/>
        <w:rPr>
          <w:rFonts w:cs="Arial"/>
          <w:sz w:val="24"/>
          <w:szCs w:val="24"/>
        </w:rPr>
      </w:pPr>
      <w:r w:rsidRPr="009F1C46">
        <w:rPr>
          <w:rFonts w:cs="Arial"/>
          <w:b/>
          <w:sz w:val="24"/>
          <w:szCs w:val="24"/>
        </w:rPr>
        <w:t xml:space="preserve">                              </w:t>
      </w:r>
    </w:p>
    <w:p w14:paraId="223BF995" w14:textId="77777777" w:rsidR="00D94015" w:rsidRPr="009F1C46" w:rsidRDefault="00D94015" w:rsidP="004518D3">
      <w:pPr>
        <w:spacing w:line="260" w:lineRule="exact"/>
        <w:ind w:right="-3"/>
        <w:rPr>
          <w:rFonts w:cs="Arial"/>
          <w:b/>
          <w:sz w:val="24"/>
          <w:szCs w:val="24"/>
        </w:rPr>
      </w:pPr>
    </w:p>
    <w:p w14:paraId="71E29D45" w14:textId="77777777" w:rsidR="00D67741" w:rsidRPr="009F1C46" w:rsidRDefault="00D67741" w:rsidP="004518D3">
      <w:pPr>
        <w:spacing w:line="260" w:lineRule="exact"/>
        <w:ind w:right="-3"/>
        <w:rPr>
          <w:rFonts w:cs="Arial"/>
          <w:sz w:val="24"/>
          <w:szCs w:val="24"/>
        </w:rPr>
        <w:sectPr w:rsidR="00D67741" w:rsidRPr="009F1C46" w:rsidSect="00937316">
          <w:headerReference w:type="default" r:id="rId8"/>
          <w:footerReference w:type="default" r:id="rId9"/>
          <w:type w:val="continuous"/>
          <w:pgSz w:w="11907" w:h="16840"/>
          <w:pgMar w:top="284" w:right="1134" w:bottom="953" w:left="1418" w:header="284" w:footer="567" w:gutter="0"/>
          <w:pgNumType w:start="1"/>
          <w:cols w:space="720"/>
          <w:docGrid w:linePitch="299"/>
        </w:sectPr>
      </w:pPr>
    </w:p>
    <w:p w14:paraId="1DB85F99" w14:textId="77777777" w:rsidR="00D67741" w:rsidRPr="009F1C46" w:rsidRDefault="00D67741" w:rsidP="004518D3">
      <w:pPr>
        <w:spacing w:line="260" w:lineRule="exact"/>
        <w:ind w:right="-3"/>
        <w:rPr>
          <w:rFonts w:cs="Arial"/>
          <w:sz w:val="24"/>
          <w:szCs w:val="24"/>
        </w:rPr>
      </w:pPr>
    </w:p>
    <w:sectPr w:rsidR="00D67741" w:rsidRPr="009F1C46" w:rsidSect="00D67741"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A033" w14:textId="77777777" w:rsidR="00D70D9E" w:rsidRDefault="00D70D9E">
      <w:r>
        <w:separator/>
      </w:r>
    </w:p>
  </w:endnote>
  <w:endnote w:type="continuationSeparator" w:id="0">
    <w:p w14:paraId="3C4534E1" w14:textId="77777777" w:rsidR="00D70D9E" w:rsidRDefault="00D7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C915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5C2788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5C2788" w:rsidRPr="00CC1A1E">
      <w:rPr>
        <w:sz w:val="16"/>
      </w:rPr>
      <w:fldChar w:fldCharType="separate"/>
    </w:r>
    <w:r w:rsidR="009F1C46">
      <w:rPr>
        <w:noProof/>
        <w:sz w:val="16"/>
      </w:rPr>
      <w:t>2</w:t>
    </w:r>
    <w:r w:rsidR="005C2788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9F1C46" w:rsidRPr="009F1C46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589485B8" w14:textId="77777777" w:rsidTr="00C031B8">
      <w:trPr>
        <w:trHeight w:val="1100"/>
      </w:trPr>
      <w:tc>
        <w:tcPr>
          <w:tcW w:w="2326" w:type="dxa"/>
        </w:tcPr>
        <w:p w14:paraId="11BAD857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480A2D70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497E057E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02A58A85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23BFB855" w14:textId="77777777" w:rsidR="00CC1A1E" w:rsidRPr="00ED3440" w:rsidRDefault="00462EAA">
          <w:pPr>
            <w:pStyle w:val="Fuzeile"/>
            <w:rPr>
              <w:sz w:val="16"/>
            </w:rPr>
          </w:pPr>
          <w:proofErr w:type="gramStart"/>
          <w:r>
            <w:rPr>
              <w:sz w:val="16"/>
            </w:rPr>
            <w:t>E Mail</w:t>
          </w:r>
          <w:proofErr w:type="gramEnd"/>
          <w:r>
            <w:rPr>
              <w:sz w:val="16"/>
            </w:rPr>
            <w:t>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D0F4836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1E51F3FF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490A2FD7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26DA1968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180D7D81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54DAC51A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49FD" w14:textId="77777777" w:rsidR="00D70D9E" w:rsidRDefault="00D70D9E">
      <w:r>
        <w:separator/>
      </w:r>
    </w:p>
  </w:footnote>
  <w:footnote w:type="continuationSeparator" w:id="0">
    <w:p w14:paraId="18C46B57" w14:textId="77777777" w:rsidR="00D70D9E" w:rsidRDefault="00D7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9CBB" w14:textId="77777777" w:rsidR="006B547B" w:rsidRDefault="00000000">
    <w:pPr>
      <w:pStyle w:val="Kopfzeile"/>
    </w:pPr>
    <w:r>
      <w:rPr>
        <w:noProof/>
      </w:rPr>
      <w:pict w14:anchorId="3463AC18">
        <v:line id="_x0000_s1027" style="position:absolute;z-index:251658752;mso-position-horizontal-relative:page;mso-position-vertical-relative:page" from="14.2pt,421pt" to="34.05pt,421pt" o:allowoverlap="f">
          <w10:wrap type="square" anchorx="page" anchory="page"/>
        </v:line>
      </w:pict>
    </w:r>
    <w:r>
      <w:rPr>
        <w:noProof/>
      </w:rPr>
      <w:pict w14:anchorId="6ECDDD19">
        <v:line id="_x0000_s1026" style="position:absolute;z-index:251657728;mso-position-horizontal-relative:page;mso-position-vertical-relative:page" from="14.2pt,595.35pt" to="28.35pt,595.35pt" o:allowoverlap="f">
          <w10:wrap type="square" anchorx="page" anchory="page"/>
        </v:line>
      </w:pict>
    </w:r>
    <w:r>
      <w:rPr>
        <w:noProof/>
      </w:rPr>
      <w:pict w14:anchorId="6AA7F3C0">
        <v:line id="_x0000_s1025" style="position:absolute;z-index:251656704;mso-position-horizontal-relative:page;mso-position-vertical-relative:page" from="14.2pt,297.7pt" to="28.35pt,297.7pt" o:allowoverlap="f">
          <w10:wrap type="square"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7266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739"/>
    <w:rsid w:val="00011B08"/>
    <w:rsid w:val="00013D08"/>
    <w:rsid w:val="00022C33"/>
    <w:rsid w:val="0002655F"/>
    <w:rsid w:val="00057E16"/>
    <w:rsid w:val="000709E1"/>
    <w:rsid w:val="00072370"/>
    <w:rsid w:val="00073380"/>
    <w:rsid w:val="000771E0"/>
    <w:rsid w:val="00081073"/>
    <w:rsid w:val="000C23F0"/>
    <w:rsid w:val="000C4DD2"/>
    <w:rsid w:val="000C6469"/>
    <w:rsid w:val="000D27BB"/>
    <w:rsid w:val="000E4A9B"/>
    <w:rsid w:val="000E7275"/>
    <w:rsid w:val="000F1D35"/>
    <w:rsid w:val="000F57A8"/>
    <w:rsid w:val="00100DA7"/>
    <w:rsid w:val="00144CAF"/>
    <w:rsid w:val="001543CB"/>
    <w:rsid w:val="00164C73"/>
    <w:rsid w:val="00167F68"/>
    <w:rsid w:val="001724E8"/>
    <w:rsid w:val="00197A67"/>
    <w:rsid w:val="001C1A19"/>
    <w:rsid w:val="001C6B99"/>
    <w:rsid w:val="00233A5B"/>
    <w:rsid w:val="00236DB2"/>
    <w:rsid w:val="00270932"/>
    <w:rsid w:val="00272D7E"/>
    <w:rsid w:val="00285364"/>
    <w:rsid w:val="002A3986"/>
    <w:rsid w:val="002B7A15"/>
    <w:rsid w:val="002C4845"/>
    <w:rsid w:val="002C558A"/>
    <w:rsid w:val="002D178F"/>
    <w:rsid w:val="002E6B31"/>
    <w:rsid w:val="002F7BD9"/>
    <w:rsid w:val="003124FD"/>
    <w:rsid w:val="00331D2D"/>
    <w:rsid w:val="00343F3C"/>
    <w:rsid w:val="00353C64"/>
    <w:rsid w:val="0036181A"/>
    <w:rsid w:val="00366566"/>
    <w:rsid w:val="00367C67"/>
    <w:rsid w:val="00370EE0"/>
    <w:rsid w:val="00377240"/>
    <w:rsid w:val="00377E53"/>
    <w:rsid w:val="00380884"/>
    <w:rsid w:val="0039249B"/>
    <w:rsid w:val="003A338A"/>
    <w:rsid w:val="003B22E0"/>
    <w:rsid w:val="003B3D63"/>
    <w:rsid w:val="003B6A9F"/>
    <w:rsid w:val="003C1422"/>
    <w:rsid w:val="003C2DEA"/>
    <w:rsid w:val="003C72ED"/>
    <w:rsid w:val="003C7B55"/>
    <w:rsid w:val="003D18B3"/>
    <w:rsid w:val="003E2B0E"/>
    <w:rsid w:val="003E7CE7"/>
    <w:rsid w:val="003F4837"/>
    <w:rsid w:val="00403AD9"/>
    <w:rsid w:val="0041324C"/>
    <w:rsid w:val="004518D3"/>
    <w:rsid w:val="004548EF"/>
    <w:rsid w:val="0045505B"/>
    <w:rsid w:val="0046163D"/>
    <w:rsid w:val="00462C37"/>
    <w:rsid w:val="00462EAA"/>
    <w:rsid w:val="00464457"/>
    <w:rsid w:val="004A3D95"/>
    <w:rsid w:val="004B0767"/>
    <w:rsid w:val="004E1A4D"/>
    <w:rsid w:val="004E757E"/>
    <w:rsid w:val="004F324A"/>
    <w:rsid w:val="00500A96"/>
    <w:rsid w:val="00511005"/>
    <w:rsid w:val="00521345"/>
    <w:rsid w:val="00522AE4"/>
    <w:rsid w:val="00522FBA"/>
    <w:rsid w:val="00526B69"/>
    <w:rsid w:val="00526BDD"/>
    <w:rsid w:val="005358D5"/>
    <w:rsid w:val="00574A25"/>
    <w:rsid w:val="00577A8A"/>
    <w:rsid w:val="00587F29"/>
    <w:rsid w:val="00590F80"/>
    <w:rsid w:val="00595D0A"/>
    <w:rsid w:val="005A26DE"/>
    <w:rsid w:val="005B5D81"/>
    <w:rsid w:val="005C2788"/>
    <w:rsid w:val="005D1884"/>
    <w:rsid w:val="005D4BB8"/>
    <w:rsid w:val="005F3F82"/>
    <w:rsid w:val="006213A8"/>
    <w:rsid w:val="006235AF"/>
    <w:rsid w:val="0062647C"/>
    <w:rsid w:val="006302E7"/>
    <w:rsid w:val="00631AF0"/>
    <w:rsid w:val="00641049"/>
    <w:rsid w:val="006459A3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6F4BCF"/>
    <w:rsid w:val="00701DA7"/>
    <w:rsid w:val="007336ED"/>
    <w:rsid w:val="0075074D"/>
    <w:rsid w:val="007519BE"/>
    <w:rsid w:val="00766376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2E06"/>
    <w:rsid w:val="008557A4"/>
    <w:rsid w:val="008A1D8E"/>
    <w:rsid w:val="008A7207"/>
    <w:rsid w:val="008E3C05"/>
    <w:rsid w:val="008E763F"/>
    <w:rsid w:val="009005EF"/>
    <w:rsid w:val="0090485B"/>
    <w:rsid w:val="00907AFE"/>
    <w:rsid w:val="009104C3"/>
    <w:rsid w:val="00923DAA"/>
    <w:rsid w:val="00924039"/>
    <w:rsid w:val="00930DBF"/>
    <w:rsid w:val="0093279C"/>
    <w:rsid w:val="0093539E"/>
    <w:rsid w:val="00937316"/>
    <w:rsid w:val="00951BE6"/>
    <w:rsid w:val="00996192"/>
    <w:rsid w:val="009978DE"/>
    <w:rsid w:val="00997D4E"/>
    <w:rsid w:val="009A4222"/>
    <w:rsid w:val="009B5231"/>
    <w:rsid w:val="009B71A0"/>
    <w:rsid w:val="009C1AE1"/>
    <w:rsid w:val="009C3A9F"/>
    <w:rsid w:val="009D23D7"/>
    <w:rsid w:val="009D5FE4"/>
    <w:rsid w:val="009D6441"/>
    <w:rsid w:val="009D69F9"/>
    <w:rsid w:val="009E3A9B"/>
    <w:rsid w:val="009E40C3"/>
    <w:rsid w:val="009E5C40"/>
    <w:rsid w:val="009E7C20"/>
    <w:rsid w:val="009F1C46"/>
    <w:rsid w:val="009F6B6F"/>
    <w:rsid w:val="00A23932"/>
    <w:rsid w:val="00A56651"/>
    <w:rsid w:val="00A56FAE"/>
    <w:rsid w:val="00A6143A"/>
    <w:rsid w:val="00A720C3"/>
    <w:rsid w:val="00A84012"/>
    <w:rsid w:val="00A92346"/>
    <w:rsid w:val="00A957A1"/>
    <w:rsid w:val="00AA11EE"/>
    <w:rsid w:val="00AA1D38"/>
    <w:rsid w:val="00AC04B1"/>
    <w:rsid w:val="00AD0C75"/>
    <w:rsid w:val="00AF2375"/>
    <w:rsid w:val="00B007DB"/>
    <w:rsid w:val="00B1369B"/>
    <w:rsid w:val="00B13739"/>
    <w:rsid w:val="00B25FD8"/>
    <w:rsid w:val="00B306C4"/>
    <w:rsid w:val="00B47BD8"/>
    <w:rsid w:val="00B47E68"/>
    <w:rsid w:val="00B5364A"/>
    <w:rsid w:val="00B60DEC"/>
    <w:rsid w:val="00B65242"/>
    <w:rsid w:val="00B86E6D"/>
    <w:rsid w:val="00B97159"/>
    <w:rsid w:val="00B97CBC"/>
    <w:rsid w:val="00BA03BB"/>
    <w:rsid w:val="00BA7569"/>
    <w:rsid w:val="00BB17D7"/>
    <w:rsid w:val="00BD213D"/>
    <w:rsid w:val="00BD2FE3"/>
    <w:rsid w:val="00BE3EC9"/>
    <w:rsid w:val="00BF07AA"/>
    <w:rsid w:val="00C00EB5"/>
    <w:rsid w:val="00C02C51"/>
    <w:rsid w:val="00C031B8"/>
    <w:rsid w:val="00C13194"/>
    <w:rsid w:val="00C26679"/>
    <w:rsid w:val="00C27229"/>
    <w:rsid w:val="00C37498"/>
    <w:rsid w:val="00C44873"/>
    <w:rsid w:val="00C452BF"/>
    <w:rsid w:val="00C51180"/>
    <w:rsid w:val="00C52DF0"/>
    <w:rsid w:val="00C5563D"/>
    <w:rsid w:val="00C64099"/>
    <w:rsid w:val="00C97617"/>
    <w:rsid w:val="00CA7AB3"/>
    <w:rsid w:val="00CB060C"/>
    <w:rsid w:val="00CB1A69"/>
    <w:rsid w:val="00CC1A1E"/>
    <w:rsid w:val="00CC6CA8"/>
    <w:rsid w:val="00CD60CE"/>
    <w:rsid w:val="00CD7AF9"/>
    <w:rsid w:val="00CE367E"/>
    <w:rsid w:val="00CE48BC"/>
    <w:rsid w:val="00CE7E4D"/>
    <w:rsid w:val="00D3613B"/>
    <w:rsid w:val="00D67741"/>
    <w:rsid w:val="00D70D9E"/>
    <w:rsid w:val="00D94015"/>
    <w:rsid w:val="00D97E4A"/>
    <w:rsid w:val="00DA6CD4"/>
    <w:rsid w:val="00DB48BB"/>
    <w:rsid w:val="00DC05E0"/>
    <w:rsid w:val="00DC2992"/>
    <w:rsid w:val="00DD00D8"/>
    <w:rsid w:val="00DF3510"/>
    <w:rsid w:val="00E02035"/>
    <w:rsid w:val="00E10972"/>
    <w:rsid w:val="00E153A7"/>
    <w:rsid w:val="00E20FF9"/>
    <w:rsid w:val="00E25C66"/>
    <w:rsid w:val="00E26C4F"/>
    <w:rsid w:val="00E41DC3"/>
    <w:rsid w:val="00E5672E"/>
    <w:rsid w:val="00E63510"/>
    <w:rsid w:val="00E805F2"/>
    <w:rsid w:val="00E8098E"/>
    <w:rsid w:val="00E95726"/>
    <w:rsid w:val="00EB597A"/>
    <w:rsid w:val="00EB5FF2"/>
    <w:rsid w:val="00ED03E9"/>
    <w:rsid w:val="00ED3440"/>
    <w:rsid w:val="00EF19CE"/>
    <w:rsid w:val="00F0283D"/>
    <w:rsid w:val="00F07441"/>
    <w:rsid w:val="00F07DE1"/>
    <w:rsid w:val="00F2086A"/>
    <w:rsid w:val="00F23DB2"/>
    <w:rsid w:val="00F41B93"/>
    <w:rsid w:val="00F47CA8"/>
    <w:rsid w:val="00F562FB"/>
    <w:rsid w:val="00F57C45"/>
    <w:rsid w:val="00F60E1E"/>
    <w:rsid w:val="00F62586"/>
    <w:rsid w:val="00F81A76"/>
    <w:rsid w:val="00F92C5C"/>
    <w:rsid w:val="00F94CB9"/>
    <w:rsid w:val="00FA4DE6"/>
    <w:rsid w:val="00FC3142"/>
    <w:rsid w:val="00FC5664"/>
    <w:rsid w:val="00FD07EC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FD7D05"/>
  <w15:docId w15:val="{9DBF643D-FE11-41DA-82A7-D7335A86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6F4BCF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6</cp:revision>
  <cp:lastPrinted>2017-12-20T07:07:00Z</cp:lastPrinted>
  <dcterms:created xsi:type="dcterms:W3CDTF">2018-02-25T16:51:00Z</dcterms:created>
  <dcterms:modified xsi:type="dcterms:W3CDTF">2025-08-19T17:09:00Z</dcterms:modified>
</cp:coreProperties>
</file>